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97" w:type="dxa"/>
        <w:jc w:val="center"/>
        <w:tblLayout w:type="fixed"/>
        <w:tblCellMar>
          <w:left w:w="42" w:type="dxa"/>
          <w:right w:w="42" w:type="dxa"/>
        </w:tblCellMar>
        <w:tblLook w:val="0000" w:firstRow="0" w:lastRow="0" w:firstColumn="0" w:lastColumn="0" w:noHBand="0" w:noVBand="0"/>
      </w:tblPr>
      <w:tblGrid>
        <w:gridCol w:w="366"/>
        <w:gridCol w:w="282"/>
        <w:gridCol w:w="881"/>
        <w:gridCol w:w="232"/>
        <w:gridCol w:w="140"/>
        <w:gridCol w:w="247"/>
        <w:gridCol w:w="60"/>
        <w:gridCol w:w="380"/>
        <w:gridCol w:w="35"/>
        <w:gridCol w:w="151"/>
        <w:gridCol w:w="137"/>
        <w:gridCol w:w="856"/>
        <w:gridCol w:w="283"/>
        <w:gridCol w:w="125"/>
        <w:gridCol w:w="12"/>
        <w:gridCol w:w="531"/>
        <w:gridCol w:w="10"/>
        <w:gridCol w:w="23"/>
        <w:gridCol w:w="50"/>
        <w:gridCol w:w="100"/>
        <w:gridCol w:w="260"/>
        <w:gridCol w:w="156"/>
        <w:gridCol w:w="429"/>
        <w:gridCol w:w="47"/>
        <w:gridCol w:w="660"/>
        <w:gridCol w:w="6"/>
        <w:gridCol w:w="279"/>
        <w:gridCol w:w="248"/>
        <w:gridCol w:w="33"/>
        <w:gridCol w:w="174"/>
        <w:gridCol w:w="142"/>
        <w:gridCol w:w="567"/>
        <w:gridCol w:w="217"/>
        <w:gridCol w:w="293"/>
        <w:gridCol w:w="24"/>
        <w:gridCol w:w="568"/>
        <w:gridCol w:w="993"/>
        <w:gridCol w:w="30"/>
        <w:gridCol w:w="65"/>
        <w:gridCol w:w="905"/>
      </w:tblGrid>
      <w:tr w:rsidR="00BC2D1B" w:rsidRPr="00FD264B" w14:paraId="3D61C325" w14:textId="77777777" w:rsidTr="00E22DCD">
        <w:trPr>
          <w:cantSplit/>
          <w:trHeight w:val="464"/>
          <w:jc w:val="center"/>
        </w:trPr>
        <w:tc>
          <w:tcPr>
            <w:tcW w:w="4728" w:type="dxa"/>
            <w:gridSpan w:val="1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E45B5A" w14:textId="77777777" w:rsidR="00BC2D1B" w:rsidRPr="00FF0CE6" w:rsidRDefault="00BC2D1B" w:rsidP="00666C30">
            <w:pPr>
              <w:pStyle w:val="berschrift1"/>
              <w:shd w:val="clear" w:color="auto" w:fill="D9D9D9"/>
            </w:pPr>
            <w:r w:rsidRPr="00FD264B">
              <w:t>Einsatzbericht</w:t>
            </w:r>
            <w:r w:rsidRPr="00FD264B">
              <w:rPr>
                <w:b w:val="0"/>
                <w:sz w:val="16"/>
                <w:szCs w:val="16"/>
              </w:rPr>
              <w:t xml:space="preserve"> erstellt von</w:t>
            </w:r>
          </w:p>
        </w:tc>
        <w:tc>
          <w:tcPr>
            <w:tcW w:w="225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9146BD" w14:textId="77777777" w:rsidR="00BC2D1B" w:rsidRPr="00FD264B" w:rsidRDefault="00BC2D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Eigener Einsatzbereich</w:t>
            </w:r>
          </w:p>
        </w:tc>
        <w:tc>
          <w:tcPr>
            <w:tcW w:w="1426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539F98" w14:textId="77777777" w:rsidR="00BC2D1B" w:rsidRPr="00FD264B" w:rsidRDefault="00BC2D1B">
            <w:pPr>
              <w:widowControl w:val="0"/>
              <w:pBdr>
                <w:bottom w:val="single" w:sz="6" w:space="1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FD264B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Pr="00FD264B">
              <w:rPr>
                <w:rFonts w:ascii="Arial" w:hAnsi="Arial" w:cs="Arial"/>
                <w:sz w:val="20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20"/>
              </w:rPr>
            </w:r>
            <w:r w:rsidRPr="00FD264B">
              <w:rPr>
                <w:rFonts w:ascii="Arial" w:hAnsi="Arial" w:cs="Arial"/>
                <w:sz w:val="20"/>
              </w:rPr>
              <w:fldChar w:fldCharType="separate"/>
            </w:r>
            <w:r w:rsidRPr="00FD264B">
              <w:rPr>
                <w:rFonts w:ascii="Arial" w:hAnsi="Arial" w:cs="Arial"/>
                <w:sz w:val="20"/>
              </w:rPr>
              <w:fldChar w:fldCharType="end"/>
            </w:r>
            <w:bookmarkEnd w:id="0"/>
            <w:r w:rsidRPr="00FD264B">
              <w:rPr>
                <w:rFonts w:ascii="Arial" w:hAnsi="Arial" w:cs="Arial"/>
                <w:sz w:val="20"/>
              </w:rPr>
              <w:t xml:space="preserve"> JA</w:t>
            </w:r>
          </w:p>
          <w:p w14:paraId="621E6960" w14:textId="77777777" w:rsidR="00BC2D1B" w:rsidRPr="00FD264B" w:rsidRDefault="00BC2D1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FD264B">
              <w:rPr>
                <w:rFonts w:ascii="Arial" w:hAnsi="Arial" w:cs="Arial"/>
                <w:bCs/>
                <w:sz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 w:rsidRPr="00FD264B">
              <w:rPr>
                <w:rFonts w:ascii="Arial" w:hAnsi="Arial" w:cs="Arial"/>
                <w:bCs/>
                <w:sz w:val="20"/>
              </w:rPr>
              <w:instrText xml:space="preserve"> FORMCHECKBOX </w:instrText>
            </w:r>
            <w:r w:rsidRPr="00FD264B">
              <w:rPr>
                <w:rFonts w:ascii="Arial" w:hAnsi="Arial" w:cs="Arial"/>
                <w:bCs/>
                <w:sz w:val="20"/>
              </w:rPr>
            </w:r>
            <w:r w:rsidRPr="00FD264B">
              <w:rPr>
                <w:rFonts w:ascii="Arial" w:hAnsi="Arial" w:cs="Arial"/>
                <w:bCs/>
                <w:sz w:val="20"/>
              </w:rPr>
              <w:fldChar w:fldCharType="separate"/>
            </w:r>
            <w:r w:rsidRPr="00FD264B">
              <w:rPr>
                <w:rFonts w:ascii="Arial" w:hAnsi="Arial" w:cs="Arial"/>
                <w:bCs/>
                <w:sz w:val="20"/>
              </w:rPr>
              <w:fldChar w:fldCharType="end"/>
            </w:r>
            <w:r w:rsidRPr="00FD264B">
              <w:rPr>
                <w:rFonts w:ascii="Arial" w:hAnsi="Arial" w:cs="Arial"/>
                <w:sz w:val="20"/>
              </w:rPr>
              <w:t xml:space="preserve"> </w:t>
            </w:r>
            <w:bookmarkEnd w:id="1"/>
            <w:r w:rsidRPr="00FD264B">
              <w:rPr>
                <w:rFonts w:ascii="Arial" w:hAnsi="Arial" w:cs="Arial"/>
                <w:sz w:val="20"/>
              </w:rPr>
              <w:t>NEIN</w:t>
            </w:r>
          </w:p>
        </w:tc>
        <w:tc>
          <w:tcPr>
            <w:tcW w:w="16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14:paraId="43BD7BF0" w14:textId="77777777" w:rsidR="00BC2D1B" w:rsidRPr="00FD264B" w:rsidRDefault="00BC2D1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LFD.NR</w:t>
            </w:r>
          </w:p>
          <w:p w14:paraId="57488DE3" w14:textId="77777777" w:rsidR="00BC2D1B" w:rsidRPr="00FD264B" w:rsidRDefault="00BC2D1B" w:rsidP="00C214E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FD264B">
              <w:rPr>
                <w:rFonts w:ascii="Arial" w:hAnsi="Arial" w:cs="Arial"/>
                <w:bCs/>
                <w:sz w:val="14"/>
                <w:szCs w:val="14"/>
              </w:rPr>
              <w:t>durch FDISK</w:t>
            </w:r>
          </w:p>
        </w:tc>
        <w:tc>
          <w:tcPr>
            <w:tcW w:w="9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578264B" w14:textId="77777777" w:rsidR="00BC2D1B" w:rsidRPr="00BC2D1B" w:rsidRDefault="00BC2D1B" w:rsidP="00BC2D1B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Website</w:t>
            </w:r>
          </w:p>
        </w:tc>
      </w:tr>
      <w:tr w:rsidR="00FD264B" w:rsidRPr="00FD264B" w14:paraId="0727F92E" w14:textId="77777777" w:rsidTr="00E22DCD">
        <w:trPr>
          <w:cantSplit/>
          <w:trHeight w:val="355"/>
          <w:jc w:val="center"/>
        </w:trPr>
        <w:tc>
          <w:tcPr>
            <w:tcW w:w="4728" w:type="dxa"/>
            <w:gridSpan w:val="17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88293F" w14:textId="77777777" w:rsidR="00DF79E2" w:rsidRPr="00FD264B" w:rsidRDefault="00DF79E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69" w:type="dxa"/>
            <w:gridSpan w:val="2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04A348AE" w14:textId="77777777" w:rsidR="00DF79E2" w:rsidRPr="00FD264B" w:rsidRDefault="00DF79E2" w:rsidP="006A2A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FD264B">
              <w:rPr>
                <w:rFonts w:ascii="Arial" w:hAnsi="Arial" w:cs="Arial"/>
                <w:bCs/>
              </w:rPr>
              <w:t>45022 Gniebing</w:t>
            </w:r>
          </w:p>
        </w:tc>
      </w:tr>
      <w:tr w:rsidR="00056525" w:rsidRPr="00FD264B" w14:paraId="45B80CF8" w14:textId="77777777" w:rsidTr="00E22DCD">
        <w:trPr>
          <w:cantSplit/>
          <w:trHeight w:val="162"/>
          <w:jc w:val="center"/>
        </w:trPr>
        <w:tc>
          <w:tcPr>
            <w:tcW w:w="176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38F1581" w14:textId="77777777" w:rsidR="00056525" w:rsidRPr="00FD264B" w:rsidRDefault="00056525" w:rsidP="009D5C38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Datum</w:t>
            </w:r>
          </w:p>
        </w:tc>
        <w:tc>
          <w:tcPr>
            <w:tcW w:w="4032" w:type="dxa"/>
            <w:gridSpan w:val="2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338CDC1" w14:textId="77777777" w:rsidR="00056525" w:rsidRPr="00FD264B" w:rsidRDefault="00056525" w:rsidP="009D5C38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Uhrzeit bei</w:t>
            </w:r>
          </w:p>
        </w:tc>
        <w:tc>
          <w:tcPr>
            <w:tcW w:w="5204" w:type="dxa"/>
            <w:gridSpan w:val="16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14:paraId="753A416C" w14:textId="77777777" w:rsidR="00056525" w:rsidRDefault="00056525" w:rsidP="00EC5758">
            <w:pPr>
              <w:widowControl w:val="0"/>
              <w:shd w:val="clear" w:color="auto" w:fill="D9D9D9"/>
              <w:tabs>
                <w:tab w:val="left" w:pos="2910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4D1681">
              <w:rPr>
                <w:rFonts w:ascii="Arial" w:hAnsi="Arial" w:cs="Arial"/>
                <w:sz w:val="14"/>
                <w:szCs w:val="14"/>
              </w:rPr>
              <w:t>Einsatzort</w:t>
            </w:r>
            <w:r w:rsidRPr="004D1681">
              <w:rPr>
                <w:rFonts w:ascii="Arial" w:hAnsi="Arial" w:cs="Arial"/>
                <w:sz w:val="14"/>
                <w:szCs w:val="14"/>
              </w:rPr>
              <w:tab/>
              <w:t>PLZ</w:t>
            </w:r>
          </w:p>
          <w:p w14:paraId="56ECC40B" w14:textId="77777777" w:rsidR="00056525" w:rsidRPr="0040229B" w:rsidRDefault="00056525" w:rsidP="00917BD2">
            <w:pPr>
              <w:widowControl w:val="0"/>
              <w:tabs>
                <w:tab w:val="left" w:pos="2910"/>
              </w:tabs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14:paraId="5429C4EB" w14:textId="77777777" w:rsidR="00056525" w:rsidRPr="0040229B" w:rsidRDefault="00056525" w:rsidP="00917BD2">
            <w:pPr>
              <w:widowControl w:val="0"/>
              <w:tabs>
                <w:tab w:val="left" w:pos="2910"/>
              </w:tabs>
              <w:autoSpaceDE w:val="0"/>
              <w:autoSpaceDN w:val="0"/>
              <w:adjustRightInd w:val="0"/>
              <w:rPr>
                <w:rFonts w:ascii="Arial" w:hAnsi="Arial" w:cs="Arial"/>
                <w:sz w:val="10"/>
                <w:szCs w:val="10"/>
              </w:rPr>
            </w:pPr>
          </w:p>
          <w:p w14:paraId="61744CED" w14:textId="77777777" w:rsidR="00056525" w:rsidRPr="004D1681" w:rsidRDefault="00056525" w:rsidP="00EC5758">
            <w:pPr>
              <w:widowControl w:val="0"/>
              <w:shd w:val="clear" w:color="auto" w:fill="D9D9D9"/>
              <w:tabs>
                <w:tab w:val="left" w:pos="2910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EC5758">
              <w:rPr>
                <w:rFonts w:ascii="Arial" w:hAnsi="Arial" w:cs="Arial"/>
                <w:sz w:val="14"/>
                <w:szCs w:val="14"/>
              </w:rPr>
              <w:t>Straße</w:t>
            </w:r>
            <w:r w:rsidRPr="00EC5758">
              <w:rPr>
                <w:rFonts w:ascii="Arial" w:hAnsi="Arial" w:cs="Arial"/>
                <w:sz w:val="14"/>
                <w:szCs w:val="14"/>
              </w:rPr>
              <w:tab/>
              <w:t>Nr./km</w:t>
            </w:r>
          </w:p>
        </w:tc>
      </w:tr>
      <w:tr w:rsidR="0040229B" w:rsidRPr="00FD264B" w14:paraId="32CB73F4" w14:textId="77777777" w:rsidTr="00E22DCD">
        <w:trPr>
          <w:cantSplit/>
          <w:trHeight w:val="310"/>
          <w:jc w:val="center"/>
        </w:trPr>
        <w:tc>
          <w:tcPr>
            <w:tcW w:w="64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D65D03" w14:textId="77777777" w:rsidR="0040229B" w:rsidRPr="006F04BC" w:rsidRDefault="0040229B" w:rsidP="005C62AD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von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BB0A89" w14:textId="77777777" w:rsidR="0040229B" w:rsidRPr="00FD264B" w:rsidRDefault="0040229B" w:rsidP="005C62AD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13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14:paraId="749030CA" w14:textId="77777777" w:rsidR="00FF0CE6" w:rsidRPr="006F04BC" w:rsidRDefault="0040229B" w:rsidP="00666C30">
            <w:pPr>
              <w:widowControl w:val="0"/>
              <w:shd w:val="clear" w:color="auto" w:fill="D9D9D9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b/>
                <w:bCs/>
                <w:i/>
                <w:sz w:val="14"/>
              </w:rPr>
            </w:pPr>
            <w:r w:rsidRPr="006F04BC">
              <w:rPr>
                <w:rFonts w:ascii="Arial" w:hAnsi="Arial" w:cs="Arial"/>
                <w:b/>
                <w:bCs/>
                <w:i/>
                <w:sz w:val="14"/>
              </w:rPr>
              <w:t>Meldung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9B82" w14:textId="77777777" w:rsidR="00FF0CE6" w:rsidRPr="006F04BC" w:rsidRDefault="0040229B" w:rsidP="00666C30">
            <w:pPr>
              <w:widowControl w:val="0"/>
              <w:shd w:val="clear" w:color="auto" w:fill="D9D9D9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b/>
                <w:bCs/>
                <w:i/>
                <w:sz w:val="14"/>
              </w:rPr>
            </w:pPr>
            <w:r w:rsidRPr="006F04BC">
              <w:rPr>
                <w:rFonts w:ascii="Arial" w:hAnsi="Arial" w:cs="Arial"/>
                <w:b/>
                <w:bCs/>
                <w:i/>
                <w:sz w:val="14"/>
              </w:rPr>
              <w:t>Alarmierung</w:t>
            </w:r>
          </w:p>
        </w:tc>
        <w:tc>
          <w:tcPr>
            <w:tcW w:w="103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BA3F" w14:textId="77777777" w:rsidR="00FF0CE6" w:rsidRPr="006F04BC" w:rsidRDefault="0040229B" w:rsidP="00666C30">
            <w:pPr>
              <w:widowControl w:val="0"/>
              <w:shd w:val="clear" w:color="auto" w:fill="D9D9D9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b/>
                <w:bCs/>
                <w:i/>
                <w:sz w:val="14"/>
              </w:rPr>
            </w:pPr>
            <w:r w:rsidRPr="006F04BC">
              <w:rPr>
                <w:rFonts w:ascii="Arial" w:hAnsi="Arial" w:cs="Arial"/>
                <w:b/>
                <w:bCs/>
                <w:i/>
                <w:sz w:val="14"/>
              </w:rPr>
              <w:t>Ausfahrt</w:t>
            </w:r>
          </w:p>
        </w:tc>
        <w:tc>
          <w:tcPr>
            <w:tcW w:w="99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AB3CB92" w14:textId="77777777" w:rsidR="00FF0CE6" w:rsidRPr="006F04BC" w:rsidRDefault="0040229B" w:rsidP="00666C30">
            <w:pPr>
              <w:widowControl w:val="0"/>
              <w:shd w:val="clear" w:color="auto" w:fill="D9D9D9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b/>
                <w:bCs/>
                <w:i/>
                <w:sz w:val="14"/>
              </w:rPr>
            </w:pPr>
            <w:r w:rsidRPr="006F04BC">
              <w:rPr>
                <w:rFonts w:ascii="Arial" w:hAnsi="Arial" w:cs="Arial"/>
                <w:b/>
                <w:bCs/>
                <w:i/>
                <w:sz w:val="14"/>
              </w:rPr>
              <w:t>Rückkehr</w:t>
            </w:r>
          </w:p>
        </w:tc>
        <w:tc>
          <w:tcPr>
            <w:tcW w:w="5204" w:type="dxa"/>
            <w:gridSpan w:val="16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E955ADC" w14:textId="77777777" w:rsidR="0040229B" w:rsidRPr="004D1681" w:rsidRDefault="0040229B">
            <w:pPr>
              <w:widowControl w:val="0"/>
              <w:tabs>
                <w:tab w:val="left" w:pos="2910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229B" w:rsidRPr="00FD264B" w14:paraId="6E6EC2B7" w14:textId="77777777" w:rsidTr="00E22DCD">
        <w:trPr>
          <w:cantSplit/>
          <w:trHeight w:val="340"/>
          <w:jc w:val="center"/>
        </w:trPr>
        <w:tc>
          <w:tcPr>
            <w:tcW w:w="64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2C1CCD" w14:textId="77777777" w:rsidR="0040229B" w:rsidRPr="006F04BC" w:rsidRDefault="0040229B" w:rsidP="005C62AD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bis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59B10D" w14:textId="77777777" w:rsidR="0040229B" w:rsidRPr="00FD264B" w:rsidRDefault="0040229B" w:rsidP="005C62AD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13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8EA0BA0" w14:textId="77777777" w:rsidR="0040229B" w:rsidRPr="00FD264B" w:rsidRDefault="0040229B" w:rsidP="00D63B8F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5CCD30A" w14:textId="77777777" w:rsidR="0040229B" w:rsidRPr="00FD264B" w:rsidRDefault="0040229B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103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DC8FF46" w14:textId="77777777" w:rsidR="0040229B" w:rsidRPr="00FD264B" w:rsidRDefault="0040229B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99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2F5F5B2" w14:textId="77777777" w:rsidR="0040229B" w:rsidRPr="00FD264B" w:rsidRDefault="0040229B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ind w:left="1343" w:hanging="1343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5204" w:type="dxa"/>
            <w:gridSpan w:val="1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DFA2A1" w14:textId="77777777" w:rsidR="0040229B" w:rsidRPr="00FD264B" w:rsidRDefault="0040229B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20"/>
              </w:rPr>
            </w:pPr>
          </w:p>
        </w:tc>
      </w:tr>
      <w:tr w:rsidR="009F5F25" w:rsidRPr="00FD264B" w14:paraId="4B655764" w14:textId="77777777" w:rsidTr="00E22DCD">
        <w:trPr>
          <w:cantSplit/>
          <w:jc w:val="center"/>
        </w:trPr>
        <w:tc>
          <w:tcPr>
            <w:tcW w:w="1901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A30EA95" w14:textId="77777777" w:rsidR="007B56F0" w:rsidRPr="00FD264B" w:rsidRDefault="007B56F0" w:rsidP="009D5C38">
            <w:pPr>
              <w:widowControl w:val="0"/>
              <w:tabs>
                <w:tab w:val="left" w:pos="134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MELDUNG von</w:t>
            </w:r>
          </w:p>
        </w:tc>
        <w:tc>
          <w:tcPr>
            <w:tcW w:w="2850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1A41299" w14:textId="77777777" w:rsidR="007B56F0" w:rsidRPr="00FD264B" w:rsidRDefault="007B56F0" w:rsidP="009D5C38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ALARMIERUNG</w:t>
            </w:r>
          </w:p>
        </w:tc>
        <w:tc>
          <w:tcPr>
            <w:tcW w:w="2268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E6A4175" w14:textId="77777777" w:rsidR="007B56F0" w:rsidRPr="00FD264B" w:rsidRDefault="007B56F0" w:rsidP="009D5C38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ANWESEND</w:t>
            </w:r>
          </w:p>
        </w:tc>
        <w:tc>
          <w:tcPr>
            <w:tcW w:w="1417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D5E2974" w14:textId="77777777" w:rsidR="007B56F0" w:rsidRPr="00FD264B" w:rsidRDefault="007B56F0" w:rsidP="009D5C38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WETTER</w:t>
            </w:r>
          </w:p>
        </w:tc>
        <w:tc>
          <w:tcPr>
            <w:tcW w:w="2561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0691C09" w14:textId="77777777" w:rsidR="007B56F0" w:rsidRPr="00FD264B" w:rsidRDefault="007B56F0" w:rsidP="009D5C38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GEFAHRENKLASSE</w:t>
            </w:r>
          </w:p>
        </w:tc>
      </w:tr>
      <w:tr w:rsidR="009F5F25" w:rsidRPr="00FD264B" w14:paraId="59255072" w14:textId="77777777" w:rsidTr="00E22DCD">
        <w:trPr>
          <w:cantSplit/>
          <w:trHeight w:val="2254"/>
          <w:jc w:val="center"/>
        </w:trPr>
        <w:tc>
          <w:tcPr>
            <w:tcW w:w="1901" w:type="dxa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9D6742B" w14:textId="77777777" w:rsidR="00B9046B" w:rsidRPr="00FD264B" w:rsidRDefault="00B9046B" w:rsidP="00CF3C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Brandmelder</w:t>
            </w:r>
          </w:p>
          <w:p w14:paraId="03334B20" w14:textId="77777777" w:rsidR="00B9046B" w:rsidRPr="00FD264B" w:rsidRDefault="00B9046B" w:rsidP="00CF3C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9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2"/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Florian</w:t>
            </w:r>
          </w:p>
          <w:p w14:paraId="61D5B243" w14:textId="77777777" w:rsidR="009F520A" w:rsidRPr="00FD264B" w:rsidRDefault="009F520A" w:rsidP="009F520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0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3"/>
            <w:r w:rsidRPr="00FD264B">
              <w:rPr>
                <w:rFonts w:ascii="Arial" w:hAnsi="Arial" w:cs="Arial"/>
                <w:sz w:val="14"/>
                <w:szCs w:val="14"/>
              </w:rPr>
              <w:t xml:space="preserve"> Gemeinde</w:t>
            </w:r>
          </w:p>
          <w:p w14:paraId="5E24918D" w14:textId="77777777" w:rsidR="009F520A" w:rsidRPr="00FD264B" w:rsidRDefault="009F520A" w:rsidP="009F520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8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4"/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D264B">
              <w:rPr>
                <w:rFonts w:ascii="Arial" w:hAnsi="Arial" w:cs="Arial"/>
                <w:sz w:val="14"/>
                <w:szCs w:val="14"/>
              </w:rPr>
              <w:t>Permanenzdienst</w:t>
            </w:r>
            <w:proofErr w:type="spellEnd"/>
          </w:p>
          <w:p w14:paraId="3BF0BD91" w14:textId="77777777" w:rsidR="00D65B53" w:rsidRDefault="00B9046B" w:rsidP="00DF79E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12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5"/>
            <w:r w:rsidRPr="00FD264B">
              <w:rPr>
                <w:rFonts w:ascii="Arial" w:hAnsi="Arial" w:cs="Arial"/>
                <w:sz w:val="14"/>
                <w:szCs w:val="14"/>
              </w:rPr>
              <w:t xml:space="preserve"> Privatperson</w:t>
            </w:r>
          </w:p>
          <w:p w14:paraId="1DA53A5F" w14:textId="77777777" w:rsidR="00D65B53" w:rsidRPr="00FD264B" w:rsidRDefault="00D65B53" w:rsidP="00DF79E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50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6BD080E" w14:textId="77777777" w:rsidR="007B56F0" w:rsidRPr="00FD264B" w:rsidRDefault="007B56F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13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6"/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F2370">
              <w:rPr>
                <w:rFonts w:ascii="Arial" w:hAnsi="Arial" w:cs="Arial"/>
                <w:sz w:val="14"/>
                <w:szCs w:val="14"/>
              </w:rPr>
              <w:t>Sirene, Rufempfänger, SMS</w:t>
            </w:r>
          </w:p>
          <w:p w14:paraId="7CEAEE1A" w14:textId="77777777" w:rsidR="005D103F" w:rsidRPr="00FD264B" w:rsidRDefault="005D103F" w:rsidP="005D103F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Rufempfänger, SMS</w:t>
            </w:r>
          </w:p>
          <w:p w14:paraId="5BBD66A9" w14:textId="77777777" w:rsidR="005D103F" w:rsidRPr="00FD264B" w:rsidRDefault="005D103F" w:rsidP="005D103F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Sirene, SMS</w:t>
            </w:r>
          </w:p>
          <w:p w14:paraId="0C184E1E" w14:textId="77777777" w:rsidR="006F2370" w:rsidRPr="00FD264B" w:rsidRDefault="006F2370" w:rsidP="006F237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SMS</w:t>
            </w:r>
          </w:p>
          <w:p w14:paraId="1B799DE2" w14:textId="77777777" w:rsidR="00BF7941" w:rsidRDefault="00BF7941" w:rsidP="00BF7941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7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7"/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Funk</w:t>
            </w:r>
          </w:p>
          <w:p w14:paraId="23AA976F" w14:textId="77777777" w:rsidR="00CF3C97" w:rsidRPr="00FD264B" w:rsidRDefault="00CF3C97" w:rsidP="00CF3C97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15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8"/>
            <w:r w:rsidRPr="00FD264B">
              <w:rPr>
                <w:rFonts w:ascii="Arial" w:hAnsi="Arial" w:cs="Arial"/>
                <w:sz w:val="14"/>
                <w:szCs w:val="14"/>
              </w:rPr>
              <w:t xml:space="preserve"> Telefon</w:t>
            </w:r>
            <w:r>
              <w:rPr>
                <w:rFonts w:ascii="Arial" w:hAnsi="Arial" w:cs="Arial"/>
                <w:sz w:val="14"/>
                <w:szCs w:val="14"/>
              </w:rPr>
              <w:t xml:space="preserve"> *</w:t>
            </w:r>
          </w:p>
          <w:p w14:paraId="628036DE" w14:textId="77777777" w:rsidR="007B56F0" w:rsidRPr="00FD264B" w:rsidRDefault="007B56F0" w:rsidP="004C674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6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9"/>
            <w:r w:rsidRPr="00FD264B">
              <w:rPr>
                <w:rFonts w:ascii="Arial" w:hAnsi="Arial" w:cs="Arial"/>
                <w:sz w:val="14"/>
                <w:szCs w:val="14"/>
              </w:rPr>
              <w:t xml:space="preserve"> Persönlich</w:t>
            </w:r>
            <w:r w:rsidR="00CF3C97">
              <w:rPr>
                <w:rFonts w:ascii="Arial" w:hAnsi="Arial" w:cs="Arial"/>
                <w:sz w:val="14"/>
                <w:szCs w:val="14"/>
              </w:rPr>
              <w:t xml:space="preserve"> **</w:t>
            </w:r>
          </w:p>
          <w:p w14:paraId="6BC5CFAB" w14:textId="77777777" w:rsidR="00CF3C97" w:rsidRDefault="00CF3C97" w:rsidP="00CF3C97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1EBCB7FA" w14:textId="77777777" w:rsidR="006F2370" w:rsidRDefault="00CF3C97" w:rsidP="00D65B53">
            <w:pPr>
              <w:widowControl w:val="0"/>
              <w:shd w:val="clear" w:color="auto" w:fill="D9D9D9"/>
              <w:tabs>
                <w:tab w:val="left" w:pos="153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Die Priorität ist von oben nach unten - also ein Sirenen-Alarm schlägt eine zuvor durchgeführte SMS-Alarmierung (beim selben Einsatz)!</w:t>
            </w:r>
          </w:p>
          <w:p w14:paraId="48EAB82E" w14:textId="77777777" w:rsidR="00CF3C97" w:rsidRDefault="00CF3C97" w:rsidP="00D65B53">
            <w:pPr>
              <w:widowControl w:val="0"/>
              <w:shd w:val="clear" w:color="auto" w:fill="D9D9D9"/>
              <w:tabs>
                <w:tab w:val="left" w:pos="153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6FA885B0" w14:textId="77777777" w:rsidR="006F2370" w:rsidRDefault="00CF3C97" w:rsidP="00D65B53">
            <w:pPr>
              <w:widowControl w:val="0"/>
              <w:shd w:val="clear" w:color="auto" w:fill="D9D9D9"/>
              <w:tabs>
                <w:tab w:val="left" w:pos="153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CF3C97">
              <w:rPr>
                <w:rFonts w:ascii="Arial" w:hAnsi="Arial" w:cs="Arial"/>
                <w:sz w:val="14"/>
                <w:szCs w:val="14"/>
              </w:rPr>
              <w:t>*</w:t>
            </w:r>
            <w:r>
              <w:rPr>
                <w:rFonts w:ascii="Arial" w:hAnsi="Arial" w:cs="Arial"/>
                <w:sz w:val="14"/>
                <w:szCs w:val="14"/>
              </w:rPr>
              <w:t xml:space="preserve"> z.B.: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Permanenzdienst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wird angerufen</w:t>
            </w:r>
          </w:p>
          <w:p w14:paraId="2F1DADFF" w14:textId="77777777" w:rsidR="00CF3C97" w:rsidRDefault="00CF3C97" w:rsidP="00D65B53">
            <w:pPr>
              <w:widowControl w:val="0"/>
              <w:shd w:val="clear" w:color="auto" w:fill="D9D9D9"/>
              <w:tabs>
                <w:tab w:val="left" w:pos="153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*</w:t>
            </w:r>
            <w:r w:rsidRPr="00CF3C97">
              <w:rPr>
                <w:rFonts w:ascii="Arial" w:hAnsi="Arial" w:cs="Arial"/>
                <w:sz w:val="14"/>
                <w:szCs w:val="14"/>
              </w:rPr>
              <w:t>*</w:t>
            </w:r>
            <w:r>
              <w:rPr>
                <w:rFonts w:ascii="Arial" w:hAnsi="Arial" w:cs="Arial"/>
                <w:sz w:val="14"/>
                <w:szCs w:val="14"/>
              </w:rPr>
              <w:t xml:space="preserve"> z.B.: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Permanenzdienst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wird persönlich </w:t>
            </w:r>
            <w:r w:rsidR="00D65B53">
              <w:rPr>
                <w:rFonts w:ascii="Arial" w:hAnsi="Arial" w:cs="Arial"/>
                <w:sz w:val="14"/>
                <w:szCs w:val="14"/>
              </w:rPr>
              <w:t xml:space="preserve">nach einem Einsatz </w:t>
            </w:r>
            <w:r>
              <w:rPr>
                <w:rFonts w:ascii="Arial" w:hAnsi="Arial" w:cs="Arial"/>
                <w:sz w:val="14"/>
                <w:szCs w:val="14"/>
              </w:rPr>
              <w:t>angesprochen</w:t>
            </w:r>
          </w:p>
          <w:p w14:paraId="20A8C942" w14:textId="77777777" w:rsidR="00CF3C97" w:rsidRPr="00FD264B" w:rsidRDefault="00CF3C97" w:rsidP="00CF3C97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63DB69B" w14:textId="77777777" w:rsidR="00B9046B" w:rsidRPr="00FD264B" w:rsidRDefault="00B9046B" w:rsidP="006F237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Abschleppunternehmen</w:t>
            </w:r>
          </w:p>
          <w:p w14:paraId="089312AE" w14:textId="77777777" w:rsidR="00B9046B" w:rsidRDefault="00B9046B" w:rsidP="004C674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</w:t>
            </w:r>
            <w:r>
              <w:rPr>
                <w:rFonts w:ascii="Arial" w:hAnsi="Arial" w:cs="Arial"/>
                <w:sz w:val="14"/>
                <w:szCs w:val="14"/>
              </w:rPr>
              <w:t xml:space="preserve">ereichs-/Abschnitts-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Kdt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  <w:p w14:paraId="0D4063CC" w14:textId="77777777" w:rsidR="00B9046B" w:rsidRPr="00FD264B" w:rsidRDefault="00B9046B" w:rsidP="004C674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Bezirkshauptmannschaft</w:t>
            </w:r>
          </w:p>
          <w:p w14:paraId="7A4140A1" w14:textId="77777777" w:rsidR="00B9046B" w:rsidRDefault="00B9046B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Bundesheer</w:t>
            </w:r>
          </w:p>
          <w:p w14:paraId="3459512E" w14:textId="77777777" w:rsidR="00B9046B" w:rsidRPr="00FD264B" w:rsidRDefault="00B9046B" w:rsidP="006F237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Chemie</w:t>
            </w:r>
            <w:r w:rsidRPr="00FD264B">
              <w:rPr>
                <w:rFonts w:ascii="Arial" w:hAnsi="Arial" w:cs="Arial"/>
                <w:sz w:val="14"/>
                <w:szCs w:val="14"/>
              </w:rPr>
              <w:t>alarmdienst</w:t>
            </w:r>
          </w:p>
          <w:p w14:paraId="618C32BE" w14:textId="77777777" w:rsidR="00B9046B" w:rsidRPr="00FD264B" w:rsidRDefault="00B9046B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Firmenverantwortlicher</w:t>
            </w:r>
          </w:p>
          <w:p w14:paraId="5A83857A" w14:textId="77777777" w:rsidR="00B9046B" w:rsidRPr="00FD264B" w:rsidRDefault="00B9046B" w:rsidP="004C674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Gemeinde</w:t>
            </w:r>
          </w:p>
          <w:p w14:paraId="02A48D17" w14:textId="77777777" w:rsidR="00B9046B" w:rsidRDefault="00B9046B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Hubschrauber</w:t>
            </w:r>
          </w:p>
          <w:p w14:paraId="7DC550D1" w14:textId="77777777" w:rsidR="00B9046B" w:rsidRDefault="00B9046B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KIT</w:t>
            </w:r>
          </w:p>
          <w:p w14:paraId="15BA5B3D" w14:textId="77777777" w:rsidR="00B9046B" w:rsidRPr="00FD264B" w:rsidRDefault="00B9046B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ÖBB</w:t>
            </w:r>
            <w:r w:rsidR="003A7D57">
              <w:rPr>
                <w:rFonts w:ascii="Arial" w:hAnsi="Arial" w:cs="Arial"/>
                <w:sz w:val="14"/>
                <w:szCs w:val="14"/>
              </w:rPr>
              <w:t xml:space="preserve"> / </w:t>
            </w:r>
            <w:proofErr w:type="spellStart"/>
            <w:r w:rsidR="003A7D57">
              <w:rPr>
                <w:rFonts w:ascii="Arial" w:hAnsi="Arial" w:cs="Arial"/>
                <w:sz w:val="14"/>
                <w:szCs w:val="14"/>
              </w:rPr>
              <w:t>StLB</w:t>
            </w:r>
            <w:proofErr w:type="spellEnd"/>
          </w:p>
          <w:p w14:paraId="294B0090" w14:textId="77777777" w:rsidR="00B9046B" w:rsidRDefault="00B9046B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8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0"/>
            <w:r w:rsidRPr="00FD264B">
              <w:rPr>
                <w:rFonts w:ascii="Arial" w:hAnsi="Arial" w:cs="Arial"/>
                <w:sz w:val="14"/>
                <w:szCs w:val="14"/>
              </w:rPr>
              <w:t xml:space="preserve"> Polizei</w:t>
            </w:r>
          </w:p>
          <w:p w14:paraId="3D616024" w14:textId="77777777" w:rsidR="00B9046B" w:rsidRPr="00FD264B" w:rsidRDefault="00B9046B" w:rsidP="006F237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Rauchfangkehrer</w:t>
            </w:r>
          </w:p>
          <w:p w14:paraId="5BB21806" w14:textId="77777777" w:rsidR="00B9046B" w:rsidRPr="00FD264B" w:rsidRDefault="00B9046B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Rettung</w:t>
            </w:r>
            <w:r>
              <w:rPr>
                <w:rFonts w:ascii="Arial" w:hAnsi="Arial" w:cs="Arial"/>
                <w:sz w:val="14"/>
                <w:szCs w:val="14"/>
              </w:rPr>
              <w:t>sdienst</w:t>
            </w:r>
          </w:p>
          <w:p w14:paraId="5A507AF1" w14:textId="77777777" w:rsidR="00B9046B" w:rsidRPr="00FD264B" w:rsidRDefault="00B9046B" w:rsidP="00EC3CFA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Straßenmeisterei</w:t>
            </w:r>
          </w:p>
          <w:p w14:paraId="5C894471" w14:textId="77777777" w:rsidR="00B9046B" w:rsidRDefault="00B9046B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Ver-/Entsorgungsunternehmen</w:t>
            </w:r>
          </w:p>
          <w:p w14:paraId="19139B8A" w14:textId="7D22ACC7" w:rsidR="007B56F0" w:rsidRPr="00FD264B" w:rsidRDefault="007B56F0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2042B39C" w14:textId="77777777" w:rsidR="003C537B" w:rsidRPr="00FD264B" w:rsidRDefault="003C537B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9F11D2C" w14:textId="77777777" w:rsidR="00B9046B" w:rsidRPr="00FD264B" w:rsidRDefault="00B9046B" w:rsidP="00EC3CFA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Glätte</w:t>
            </w:r>
          </w:p>
          <w:p w14:paraId="71F8EEFB" w14:textId="77777777" w:rsidR="00B9046B" w:rsidRPr="00FD264B" w:rsidRDefault="00B9046B" w:rsidP="00EC3CFA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Glatteis</w:t>
            </w:r>
          </w:p>
          <w:p w14:paraId="75F516C1" w14:textId="77777777" w:rsidR="00B9046B" w:rsidRPr="00FD264B" w:rsidRDefault="00B9046B" w:rsidP="00EC3CFA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Nebel</w:t>
            </w:r>
          </w:p>
          <w:p w14:paraId="5676E8D1" w14:textId="77777777" w:rsidR="00B9046B" w:rsidRPr="00FD264B" w:rsidRDefault="00B9046B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Regen</w:t>
            </w:r>
          </w:p>
          <w:p w14:paraId="2ACE79C3" w14:textId="77777777" w:rsidR="00B9046B" w:rsidRPr="00FD264B" w:rsidRDefault="00B9046B" w:rsidP="00EC3CFA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Schnee</w:t>
            </w:r>
          </w:p>
          <w:p w14:paraId="4E21ED87" w14:textId="77777777" w:rsidR="00B9046B" w:rsidRPr="00FD264B" w:rsidRDefault="00B9046B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Wind/Sturm</w:t>
            </w:r>
          </w:p>
          <w:p w14:paraId="06A23D05" w14:textId="06CD7CF3" w:rsidR="007B56F0" w:rsidRPr="00FD264B" w:rsidRDefault="007B56F0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5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90BAEA7" w14:textId="77777777" w:rsidR="007B56F0" w:rsidRPr="00FD264B" w:rsidRDefault="007B56F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1 Sprengstoff</w:t>
            </w:r>
          </w:p>
          <w:p w14:paraId="7037FB3B" w14:textId="77777777" w:rsidR="007B56F0" w:rsidRPr="00FD264B" w:rsidRDefault="007B56F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2 Gase</w:t>
            </w:r>
          </w:p>
          <w:p w14:paraId="2EADF9F9" w14:textId="77777777" w:rsidR="007B56F0" w:rsidRPr="00FD264B" w:rsidRDefault="007B56F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3 brennbare Flüssigkeiten</w:t>
            </w:r>
          </w:p>
          <w:p w14:paraId="635BA2E4" w14:textId="77777777" w:rsidR="007B56F0" w:rsidRPr="00FD264B" w:rsidRDefault="007B56F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4 brennbare feste Stoffe</w:t>
            </w:r>
          </w:p>
          <w:p w14:paraId="4D84F213" w14:textId="77777777" w:rsidR="007B56F0" w:rsidRPr="00FD264B" w:rsidRDefault="007B56F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5 brandfördernde Stoffe</w:t>
            </w:r>
          </w:p>
          <w:p w14:paraId="0047964D" w14:textId="77777777" w:rsidR="007B56F0" w:rsidRPr="00FD264B" w:rsidRDefault="007B56F0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6 Gifte</w:t>
            </w:r>
          </w:p>
          <w:p w14:paraId="555DC1D1" w14:textId="77777777" w:rsidR="007B56F0" w:rsidRPr="00FD264B" w:rsidRDefault="007B56F0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7 radioaktives Material</w:t>
            </w:r>
          </w:p>
          <w:p w14:paraId="08E15176" w14:textId="77777777" w:rsidR="007B56F0" w:rsidRPr="00FD264B" w:rsidRDefault="007B56F0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8 ätzende Stoffe</w:t>
            </w:r>
          </w:p>
          <w:p w14:paraId="46FED842" w14:textId="77777777" w:rsidR="007B56F0" w:rsidRPr="00FD264B" w:rsidRDefault="007B56F0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9 sonstige gefährliche Stoffe</w:t>
            </w:r>
          </w:p>
          <w:p w14:paraId="39BB4540" w14:textId="77777777" w:rsidR="007B56F0" w:rsidRPr="00FD264B" w:rsidRDefault="007B56F0" w:rsidP="00EC3CFA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Stoffname / UN-Nummer:</w:t>
            </w:r>
          </w:p>
          <w:p w14:paraId="605C89F4" w14:textId="77777777" w:rsidR="007B56F0" w:rsidRPr="00FD264B" w:rsidRDefault="007B56F0" w:rsidP="002F5E21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1E3A21" w:rsidRPr="00FD264B" w14:paraId="24043CB6" w14:textId="77777777" w:rsidTr="00E22DCD">
        <w:trPr>
          <w:jc w:val="center"/>
        </w:trPr>
        <w:tc>
          <w:tcPr>
            <w:tcW w:w="2148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078C1A75" w14:textId="77777777" w:rsidR="001E3A21" w:rsidRPr="00FD264B" w:rsidRDefault="001E3A21" w:rsidP="009D5C38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BRANDEINSÄTZE</w:t>
            </w:r>
          </w:p>
        </w:tc>
        <w:tc>
          <w:tcPr>
            <w:tcW w:w="2753" w:type="dxa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24DFA358" w14:textId="77777777" w:rsidR="001E3A21" w:rsidRPr="00FD264B" w:rsidRDefault="001E3A21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TECHNISCHE EINSÄTZE</w:t>
            </w:r>
          </w:p>
        </w:tc>
        <w:tc>
          <w:tcPr>
            <w:tcW w:w="3218" w:type="dxa"/>
            <w:gridSpan w:val="13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</w:tcPr>
          <w:p w14:paraId="328A1A39" w14:textId="77777777" w:rsidR="001E3A21" w:rsidRDefault="001E3A21" w:rsidP="00FF0CE6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6F04BC">
              <w:rPr>
                <w:rFonts w:ascii="Arial" w:hAnsi="Arial" w:cs="Arial"/>
                <w:b/>
                <w:bCs/>
                <w:sz w:val="16"/>
                <w:szCs w:val="16"/>
              </w:rPr>
              <w:t>Geschädigter 1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67FE5">
              <w:rPr>
                <w:rFonts w:ascii="Arial" w:hAnsi="Arial" w:cs="Arial"/>
                <w:i/>
                <w:sz w:val="14"/>
                <w:szCs w:val="14"/>
              </w:rPr>
              <w:t>(Name</w:t>
            </w:r>
            <w:r w:rsidR="00FF0CE6" w:rsidRPr="00667FE5">
              <w:rPr>
                <w:rFonts w:ascii="Arial" w:hAnsi="Arial" w:cs="Arial"/>
                <w:i/>
                <w:sz w:val="14"/>
                <w:szCs w:val="14"/>
              </w:rPr>
              <w:t>:</w:t>
            </w:r>
            <w:r w:rsidRPr="00667FE5">
              <w:rPr>
                <w:rFonts w:ascii="Arial" w:hAnsi="Arial" w:cs="Arial"/>
                <w:i/>
                <w:sz w:val="14"/>
                <w:szCs w:val="14"/>
              </w:rPr>
              <w:t xml:space="preserve"> Firma</w:t>
            </w:r>
            <w:r w:rsidR="00FF0CE6" w:rsidRPr="00667FE5">
              <w:rPr>
                <w:rFonts w:ascii="Arial" w:hAnsi="Arial" w:cs="Arial"/>
                <w:i/>
                <w:sz w:val="14"/>
                <w:szCs w:val="14"/>
              </w:rPr>
              <w:t xml:space="preserve"> / Besitzer</w:t>
            </w:r>
            <w:r w:rsidRPr="00667FE5">
              <w:rPr>
                <w:rFonts w:ascii="Arial" w:hAnsi="Arial" w:cs="Arial"/>
                <w:i/>
                <w:sz w:val="14"/>
                <w:szCs w:val="14"/>
              </w:rPr>
              <w:t>)</w:t>
            </w:r>
          </w:p>
        </w:tc>
        <w:tc>
          <w:tcPr>
            <w:tcW w:w="2878" w:type="dxa"/>
            <w:gridSpan w:val="7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D9D9D9"/>
          </w:tcPr>
          <w:p w14:paraId="771CB979" w14:textId="77777777" w:rsidR="001E3A21" w:rsidRDefault="001E3A21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Kfz.Kennzeichen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i/>
                <w:sz w:val="14"/>
                <w:szCs w:val="14"/>
              </w:rPr>
              <w:t>(</w:t>
            </w:r>
            <w:r w:rsidR="00730F3C">
              <w:rPr>
                <w:rFonts w:ascii="Arial" w:hAnsi="Arial" w:cs="Arial"/>
                <w:i/>
                <w:sz w:val="14"/>
                <w:szCs w:val="14"/>
              </w:rPr>
              <w:t xml:space="preserve">z.B.: </w:t>
            </w:r>
            <w:r>
              <w:rPr>
                <w:rFonts w:ascii="Arial" w:hAnsi="Arial" w:cs="Arial"/>
                <w:i/>
                <w:sz w:val="14"/>
                <w:szCs w:val="14"/>
              </w:rPr>
              <w:t>FB – TLFA1)</w:t>
            </w:r>
          </w:p>
        </w:tc>
      </w:tr>
      <w:tr w:rsidR="00426B8D" w:rsidRPr="00FD264B" w14:paraId="5778DC1F" w14:textId="77777777" w:rsidTr="00E22DCD">
        <w:trPr>
          <w:cantSplit/>
          <w:trHeight w:val="1358"/>
          <w:jc w:val="center"/>
        </w:trPr>
        <w:tc>
          <w:tcPr>
            <w:tcW w:w="2148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199DF5E" w14:textId="77777777" w:rsidR="00426B8D" w:rsidRPr="00FD264B" w:rsidRDefault="00426B8D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Beherbergungsbetrieb</w:t>
            </w:r>
          </w:p>
          <w:p w14:paraId="171AFD68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Bürogebäude</w:t>
            </w:r>
          </w:p>
          <w:p w14:paraId="0178339C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D264B">
              <w:rPr>
                <w:rFonts w:ascii="Arial" w:hAnsi="Arial" w:cs="Arial"/>
                <w:sz w:val="14"/>
                <w:szCs w:val="14"/>
              </w:rPr>
              <w:t>einsp</w:t>
            </w:r>
            <w:proofErr w:type="spellEnd"/>
            <w:r w:rsidRPr="00FD264B">
              <w:rPr>
                <w:rFonts w:ascii="Arial" w:hAnsi="Arial" w:cs="Arial"/>
                <w:sz w:val="14"/>
                <w:szCs w:val="14"/>
              </w:rPr>
              <w:t>. Fahrzeuge, PKW</w:t>
            </w:r>
          </w:p>
          <w:p w14:paraId="7B609D51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Feld, Flur, Wiese</w:t>
            </w:r>
          </w:p>
          <w:p w14:paraId="44802EBA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Gewerbe-, Industriebetrieb</w:t>
            </w:r>
          </w:p>
          <w:p w14:paraId="048D7628" w14:textId="77777777" w:rsidR="00426B8D" w:rsidRPr="00FD264B" w:rsidRDefault="00426B8D" w:rsidP="00AB65C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Kamin</w:t>
            </w:r>
          </w:p>
          <w:p w14:paraId="41FA952D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FD264B">
              <w:rPr>
                <w:rFonts w:ascii="Arial" w:hAnsi="Arial" w:cs="Arial"/>
                <w:sz w:val="14"/>
                <w:szCs w:val="14"/>
              </w:rPr>
              <w:t>landw</w:t>
            </w:r>
            <w:proofErr w:type="spellEnd"/>
            <w:r w:rsidRPr="00FD264B">
              <w:rPr>
                <w:rFonts w:ascii="Arial" w:hAnsi="Arial" w:cs="Arial"/>
                <w:sz w:val="14"/>
                <w:szCs w:val="14"/>
              </w:rPr>
              <w:t>. Betrieb, Heustock</w:t>
            </w:r>
          </w:p>
          <w:p w14:paraId="4539C57A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LKW, </w:t>
            </w:r>
            <w:proofErr w:type="spellStart"/>
            <w:r w:rsidRPr="00FD264B">
              <w:rPr>
                <w:rFonts w:ascii="Arial" w:hAnsi="Arial" w:cs="Arial"/>
                <w:sz w:val="14"/>
                <w:szCs w:val="14"/>
              </w:rPr>
              <w:t>Buss</w:t>
            </w:r>
            <w:proofErr w:type="spellEnd"/>
          </w:p>
          <w:p w14:paraId="5459A2E6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öffentliches Gebäude</w:t>
            </w:r>
          </w:p>
          <w:p w14:paraId="0DCB39A2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Schienen-, Luft- und Wasserfahrzeuge</w:t>
            </w:r>
          </w:p>
          <w:p w14:paraId="486EBACB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Tankfahrzeug</w:t>
            </w:r>
          </w:p>
          <w:p w14:paraId="5B00C766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Wald</w:t>
            </w:r>
          </w:p>
          <w:p w14:paraId="47EE8319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Wohngebäude</w:t>
            </w:r>
          </w:p>
          <w:p w14:paraId="24283744" w14:textId="77777777" w:rsidR="00426B8D" w:rsidRPr="00FD264B" w:rsidRDefault="00426B8D" w:rsidP="00AB65C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Müll</w:t>
            </w:r>
          </w:p>
          <w:p w14:paraId="35DCF5BC" w14:textId="77777777" w:rsidR="00426B8D" w:rsidRPr="00FD264B" w:rsidRDefault="00426B8D" w:rsidP="007E3D5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i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FD264B">
              <w:rPr>
                <w:rFonts w:ascii="Arial" w:hAnsi="Arial" w:cs="Arial"/>
                <w:i/>
                <w:sz w:val="14"/>
                <w:szCs w:val="14"/>
              </w:rPr>
              <w:t>Sonstige Objekte:</w:t>
            </w:r>
          </w:p>
          <w:p w14:paraId="78CBF274" w14:textId="77777777" w:rsidR="00426B8D" w:rsidRPr="00FD264B" w:rsidRDefault="00426B8D" w:rsidP="007E3D5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753" w:type="dxa"/>
            <w:gridSpan w:val="14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3213F15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Auslaufen von geringen Mengen Öl, Treibstoff</w:t>
            </w:r>
          </w:p>
          <w:p w14:paraId="6D7DD4AE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Auslaufen von Öl, Treibstoff</w:t>
            </w:r>
          </w:p>
          <w:p w14:paraId="0F54FF11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Auspumparbeiten</w:t>
            </w:r>
          </w:p>
          <w:p w14:paraId="4AC9D95C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Beistellen von Geräten</w:t>
            </w:r>
          </w:p>
          <w:p w14:paraId="3CA48260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Bergen von Gütern</w:t>
            </w:r>
          </w:p>
          <w:p w14:paraId="0E2A828E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Bergen von Tieren</w:t>
            </w:r>
          </w:p>
          <w:p w14:paraId="0FDF47B9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Bergen von Toten</w:t>
            </w:r>
          </w:p>
          <w:p w14:paraId="03CF3849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Dammbruch</w:t>
            </w:r>
          </w:p>
          <w:p w14:paraId="3FAF0536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Einsturz von Bauwerken</w:t>
            </w:r>
          </w:p>
          <w:p w14:paraId="3867C767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Elektrounfall</w:t>
            </w:r>
          </w:p>
          <w:p w14:paraId="00598BA5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Entfernung gefährlicher Baumteile</w:t>
            </w:r>
          </w:p>
          <w:p w14:paraId="064EE886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Erd- und Felsrutsch</w:t>
            </w:r>
          </w:p>
          <w:p w14:paraId="1C3B1D46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Explosion ohne Brand</w:t>
            </w:r>
          </w:p>
          <w:p w14:paraId="22DEB7F2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Fahrzeugbergung</w:t>
            </w:r>
          </w:p>
          <w:p w14:paraId="55438456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Hochwassereinsatz</w:t>
            </w:r>
          </w:p>
          <w:p w14:paraId="1A38A907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Insektenbekämpfung</w:t>
            </w:r>
          </w:p>
          <w:p w14:paraId="0AB9422B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Lawinen- und Murenabgänge</w:t>
            </w:r>
          </w:p>
          <w:p w14:paraId="002C302F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Notstromversorgung</w:t>
            </w:r>
          </w:p>
          <w:p w14:paraId="3A413645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Retten/Befreien von Menschen</w:t>
            </w:r>
          </w:p>
          <w:p w14:paraId="72CBBB93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Retten/Befreien von Tieren</w:t>
            </w:r>
          </w:p>
          <w:p w14:paraId="0CE7DBB5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Schnee-Einsatz</w:t>
            </w:r>
          </w:p>
          <w:p w14:paraId="35E47869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Sicherungsdienst</w:t>
            </w:r>
          </w:p>
          <w:p w14:paraId="18EC1CD4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Sprengeinsätze</w:t>
            </w:r>
          </w:p>
          <w:p w14:paraId="351AABD6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Strahlenschutzeinsätze</w:t>
            </w:r>
          </w:p>
          <w:p w14:paraId="5B3EFAC5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Straßen-, Kanalreinigung</w:t>
            </w:r>
          </w:p>
          <w:p w14:paraId="1A274317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Sturmeinsatz</w:t>
            </w:r>
          </w:p>
          <w:p w14:paraId="6F4595EE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Suchaktion</w:t>
            </w:r>
          </w:p>
          <w:p w14:paraId="5B95BDBA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Taucheinsatz</w:t>
            </w:r>
          </w:p>
          <w:p w14:paraId="1A9C6290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Türöffnung/Fenstereinstieg</w:t>
            </w:r>
          </w:p>
          <w:p w14:paraId="7C7DE78E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Unfall mit Schadstoffen</w:t>
            </w:r>
          </w:p>
          <w:p w14:paraId="05292A1A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Verkehrsregelung</w:t>
            </w:r>
          </w:p>
          <w:p w14:paraId="1740D022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VU Autobus</w:t>
            </w:r>
          </w:p>
          <w:p w14:paraId="2C7D7408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VU einspuriges Fahrzeug</w:t>
            </w:r>
          </w:p>
          <w:p w14:paraId="63D91BEA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VU LKW/Traktor</w:t>
            </w:r>
          </w:p>
          <w:p w14:paraId="1B10C504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VU Luftfahrzeug</w:t>
            </w:r>
          </w:p>
          <w:p w14:paraId="6D62D83B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VU PKW</w:t>
            </w:r>
          </w:p>
          <w:p w14:paraId="040E4EF7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VU Scheine-, und Wasserfahrzeuge</w:t>
            </w:r>
          </w:p>
          <w:p w14:paraId="33F81334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Wasserdiensteinsatz</w:t>
            </w:r>
          </w:p>
          <w:p w14:paraId="4F057194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Wasserschäden, Sonstige</w:t>
            </w:r>
          </w:p>
          <w:p w14:paraId="1EE323BE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Wasserversorgung</w:t>
            </w:r>
          </w:p>
          <w:p w14:paraId="0ADEF5DC" w14:textId="77777777" w:rsidR="00426B8D" w:rsidRPr="00FD264B" w:rsidRDefault="00426B8D" w:rsidP="007E3D5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i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FD264B">
              <w:rPr>
                <w:rFonts w:ascii="Arial" w:hAnsi="Arial" w:cs="Arial"/>
                <w:i/>
                <w:sz w:val="14"/>
                <w:szCs w:val="14"/>
              </w:rPr>
              <w:t>Sonstige Technische:</w:t>
            </w:r>
          </w:p>
          <w:p w14:paraId="268AB77D" w14:textId="77777777" w:rsidR="00426B8D" w:rsidRPr="00FD264B" w:rsidRDefault="00426B8D" w:rsidP="007E3D5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218" w:type="dxa"/>
            <w:gridSpan w:val="13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32AE0396" w14:textId="77777777" w:rsidR="00426B8D" w:rsidRDefault="00426B8D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58CC6EC7" w14:textId="77777777" w:rsidR="00426B8D" w:rsidRDefault="00426B8D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35C2A79A" w14:textId="77777777" w:rsidR="00426B8D" w:rsidRDefault="00426B8D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Land/PLZ</w:t>
            </w:r>
            <w:r>
              <w:rPr>
                <w:rFonts w:ascii="Arial" w:hAnsi="Arial" w:cs="Arial"/>
                <w:sz w:val="14"/>
                <w:szCs w:val="14"/>
              </w:rPr>
              <w:tab/>
              <w:t>Ort</w:t>
            </w:r>
          </w:p>
          <w:p w14:paraId="07A49A96" w14:textId="77777777" w:rsidR="00426B8D" w:rsidRDefault="00426B8D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50CB2596" w14:textId="77777777" w:rsidR="00426B8D" w:rsidRDefault="00426B8D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1C6DD512" w14:textId="77777777" w:rsidR="00426B8D" w:rsidRDefault="00426B8D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Straße</w:t>
            </w:r>
          </w:p>
        </w:tc>
        <w:tc>
          <w:tcPr>
            <w:tcW w:w="2878" w:type="dxa"/>
            <w:gridSpan w:val="7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C93C465" w14:textId="77777777" w:rsidR="00426B8D" w:rsidRDefault="00426B8D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0BE21AA8" w14:textId="77777777" w:rsidR="00426B8D" w:rsidRDefault="00426B8D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7C2548D7" w14:textId="77777777" w:rsidR="00426B8D" w:rsidRDefault="00426B8D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Marke und Type </w:t>
            </w:r>
            <w:r>
              <w:rPr>
                <w:rFonts w:ascii="Arial" w:hAnsi="Arial" w:cs="Arial"/>
                <w:i/>
                <w:sz w:val="14"/>
                <w:szCs w:val="14"/>
              </w:rPr>
              <w:t>(</w:t>
            </w:r>
            <w:r w:rsidR="00730F3C">
              <w:rPr>
                <w:rFonts w:ascii="Arial" w:hAnsi="Arial" w:cs="Arial"/>
                <w:i/>
                <w:sz w:val="14"/>
                <w:szCs w:val="14"/>
              </w:rPr>
              <w:t xml:space="preserve">z.B.: </w:t>
            </w:r>
            <w:r>
              <w:rPr>
                <w:rFonts w:ascii="Arial" w:hAnsi="Arial" w:cs="Arial"/>
                <w:i/>
                <w:sz w:val="14"/>
                <w:szCs w:val="14"/>
              </w:rPr>
              <w:t>Audi A4)</w:t>
            </w:r>
          </w:p>
          <w:p w14:paraId="3D684795" w14:textId="77777777" w:rsidR="00426B8D" w:rsidRDefault="00426B8D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648EF31F" w14:textId="77777777" w:rsidR="00426B8D" w:rsidRDefault="00426B8D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5B11DDDA" w14:textId="77777777" w:rsidR="00426B8D" w:rsidRDefault="00426B8D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Fahrer (Name</w:t>
            </w:r>
            <w:r w:rsidR="00667FE5">
              <w:rPr>
                <w:rFonts w:ascii="Arial" w:hAnsi="Arial" w:cs="Arial"/>
                <w:sz w:val="14"/>
                <w:szCs w:val="14"/>
              </w:rPr>
              <w:t xml:space="preserve"> und Adresse, wenn anders</w:t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730F3C" w:rsidRPr="00FD264B" w14:paraId="0DB871C0" w14:textId="77777777" w:rsidTr="00E22DCD">
        <w:trPr>
          <w:cantSplit/>
          <w:trHeight w:val="133"/>
          <w:jc w:val="center"/>
        </w:trPr>
        <w:tc>
          <w:tcPr>
            <w:tcW w:w="2148" w:type="dxa"/>
            <w:gridSpan w:val="6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2A168A1" w14:textId="77777777" w:rsidR="00730F3C" w:rsidRPr="00FD264B" w:rsidRDefault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2753" w:type="dxa"/>
            <w:gridSpan w:val="14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537BA63" w14:textId="77777777" w:rsidR="00730F3C" w:rsidRPr="00FD264B" w:rsidRDefault="00730F3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3218" w:type="dxa"/>
            <w:gridSpan w:val="13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</w:tcPr>
          <w:p w14:paraId="15F62FE6" w14:textId="77777777" w:rsidR="00730F3C" w:rsidRDefault="00730F3C" w:rsidP="00FF0CE6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6F04BC">
              <w:rPr>
                <w:rFonts w:ascii="Arial" w:hAnsi="Arial" w:cs="Arial"/>
                <w:b/>
                <w:bCs/>
                <w:sz w:val="16"/>
                <w:szCs w:val="16"/>
              </w:rPr>
              <w:t>Geschädigter 2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67FE5">
              <w:rPr>
                <w:rFonts w:ascii="Arial" w:hAnsi="Arial" w:cs="Arial"/>
                <w:i/>
                <w:sz w:val="14"/>
                <w:szCs w:val="14"/>
              </w:rPr>
              <w:t>(Name: Firma / Besitzer)</w:t>
            </w:r>
          </w:p>
        </w:tc>
        <w:tc>
          <w:tcPr>
            <w:tcW w:w="2878" w:type="dxa"/>
            <w:gridSpan w:val="7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D9D9D9"/>
          </w:tcPr>
          <w:p w14:paraId="20984C6B" w14:textId="77777777" w:rsidR="00730F3C" w:rsidRDefault="00730F3C" w:rsidP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Kfz.Kennzeichen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i/>
                <w:sz w:val="14"/>
                <w:szCs w:val="14"/>
              </w:rPr>
              <w:t>(z.B.: FB – TLFA1)</w:t>
            </w:r>
          </w:p>
        </w:tc>
      </w:tr>
      <w:tr w:rsidR="00730F3C" w:rsidRPr="00FD264B" w14:paraId="7C0C3CDC" w14:textId="77777777" w:rsidTr="00E22DCD">
        <w:trPr>
          <w:cantSplit/>
          <w:trHeight w:val="1155"/>
          <w:jc w:val="center"/>
        </w:trPr>
        <w:tc>
          <w:tcPr>
            <w:tcW w:w="2148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F09429" w14:textId="77777777" w:rsidR="00730F3C" w:rsidRPr="00FD264B" w:rsidRDefault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2753" w:type="dxa"/>
            <w:gridSpan w:val="14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370D8B0" w14:textId="77777777" w:rsidR="00730F3C" w:rsidRPr="00FD264B" w:rsidRDefault="00730F3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3218" w:type="dxa"/>
            <w:gridSpan w:val="13"/>
            <w:vMerge w:val="restart"/>
            <w:tcBorders>
              <w:left w:val="single" w:sz="8" w:space="0" w:color="auto"/>
              <w:right w:val="single" w:sz="4" w:space="0" w:color="auto"/>
            </w:tcBorders>
          </w:tcPr>
          <w:p w14:paraId="7B35B213" w14:textId="77777777" w:rsidR="00730F3C" w:rsidRDefault="00730F3C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55FD7072" w14:textId="77777777" w:rsidR="00730F3C" w:rsidRDefault="00730F3C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76CFB4D4" w14:textId="77777777" w:rsidR="00730F3C" w:rsidRDefault="00730F3C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Land/PLZ</w:t>
            </w:r>
            <w:r>
              <w:rPr>
                <w:rFonts w:ascii="Arial" w:hAnsi="Arial" w:cs="Arial"/>
                <w:sz w:val="14"/>
                <w:szCs w:val="14"/>
              </w:rPr>
              <w:tab/>
              <w:t>Ort</w:t>
            </w:r>
          </w:p>
          <w:p w14:paraId="19592D0B" w14:textId="77777777" w:rsidR="00730F3C" w:rsidRDefault="00730F3C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0D21B493" w14:textId="77777777" w:rsidR="00730F3C" w:rsidRDefault="00730F3C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61191A02" w14:textId="77777777" w:rsidR="00730F3C" w:rsidRDefault="00730F3C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Straße</w:t>
            </w:r>
          </w:p>
        </w:tc>
        <w:tc>
          <w:tcPr>
            <w:tcW w:w="2878" w:type="dxa"/>
            <w:gridSpan w:val="7"/>
            <w:vMerge w:val="restart"/>
            <w:tcBorders>
              <w:left w:val="single" w:sz="4" w:space="0" w:color="auto"/>
              <w:right w:val="single" w:sz="8" w:space="0" w:color="auto"/>
            </w:tcBorders>
          </w:tcPr>
          <w:p w14:paraId="1B0797D2" w14:textId="77777777" w:rsidR="00730F3C" w:rsidRDefault="00730F3C" w:rsidP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0D5805A5" w14:textId="77777777" w:rsidR="00730F3C" w:rsidRDefault="00730F3C" w:rsidP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04DD40D2" w14:textId="77777777" w:rsidR="00730F3C" w:rsidRDefault="00730F3C" w:rsidP="00730F3C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Marke und Type </w:t>
            </w:r>
            <w:r>
              <w:rPr>
                <w:rFonts w:ascii="Arial" w:hAnsi="Arial" w:cs="Arial"/>
                <w:i/>
                <w:sz w:val="14"/>
                <w:szCs w:val="14"/>
              </w:rPr>
              <w:t>(z.B.: Audi A4)</w:t>
            </w:r>
          </w:p>
          <w:p w14:paraId="370C5C68" w14:textId="77777777" w:rsidR="00730F3C" w:rsidRDefault="00730F3C" w:rsidP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7041CA62" w14:textId="77777777" w:rsidR="00730F3C" w:rsidRDefault="00730F3C" w:rsidP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26FE122E" w14:textId="77777777" w:rsidR="00730F3C" w:rsidRDefault="00730F3C" w:rsidP="00730F3C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Fahrer (Name und Adresse, wenn anders)</w:t>
            </w:r>
          </w:p>
        </w:tc>
      </w:tr>
      <w:tr w:rsidR="00426B8D" w:rsidRPr="00FD264B" w14:paraId="2D69D04E" w14:textId="77777777" w:rsidTr="00E22DCD">
        <w:trPr>
          <w:cantSplit/>
          <w:trHeight w:val="188"/>
          <w:jc w:val="center"/>
        </w:trPr>
        <w:tc>
          <w:tcPr>
            <w:tcW w:w="2148" w:type="dxa"/>
            <w:gridSpan w:val="6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C87AF11" w14:textId="77777777" w:rsidR="00426B8D" w:rsidRPr="00FD264B" w:rsidRDefault="00426B8D" w:rsidP="009D5C38">
            <w:pPr>
              <w:widowControl w:val="0"/>
              <w:tabs>
                <w:tab w:val="left" w:pos="15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ALARMSTUFEN</w:t>
            </w:r>
          </w:p>
        </w:tc>
        <w:tc>
          <w:tcPr>
            <w:tcW w:w="2753" w:type="dxa"/>
            <w:gridSpan w:val="14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C5415C9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3218" w:type="dxa"/>
            <w:gridSpan w:val="13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0D4AE8A" w14:textId="77777777" w:rsidR="00426B8D" w:rsidRPr="00FD264B" w:rsidRDefault="00426B8D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78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A38BAFA" w14:textId="77777777" w:rsidR="00426B8D" w:rsidRPr="00FD264B" w:rsidRDefault="00426B8D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730F3C" w:rsidRPr="00FD264B" w14:paraId="4FEA8E40" w14:textId="77777777" w:rsidTr="00E22DCD">
        <w:trPr>
          <w:cantSplit/>
          <w:trHeight w:val="200"/>
          <w:jc w:val="center"/>
        </w:trPr>
        <w:tc>
          <w:tcPr>
            <w:tcW w:w="2148" w:type="dxa"/>
            <w:gridSpan w:val="6"/>
            <w:vMerge w:val="restart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</w:tcPr>
          <w:p w14:paraId="4F68FEC0" w14:textId="77777777" w:rsidR="00730F3C" w:rsidRDefault="00730F3C" w:rsidP="00666C30">
            <w:pPr>
              <w:widowControl w:val="0"/>
              <w:shd w:val="clear" w:color="auto" w:fill="D9D9D9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Brandeinsatz</w:t>
            </w:r>
          </w:p>
          <w:p w14:paraId="0A01F15B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Alarmstufe 1</w:t>
            </w:r>
            <w:r>
              <w:rPr>
                <w:rFonts w:ascii="Arial" w:hAnsi="Arial" w:cs="Arial"/>
                <w:sz w:val="14"/>
                <w:szCs w:val="14"/>
              </w:rPr>
              <w:t xml:space="preserve"> (1 LG)</w:t>
            </w:r>
          </w:p>
          <w:p w14:paraId="0794EF3A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Alarmstufe 2</w:t>
            </w:r>
            <w:r>
              <w:rPr>
                <w:rFonts w:ascii="Arial" w:hAnsi="Arial" w:cs="Arial"/>
                <w:sz w:val="14"/>
                <w:szCs w:val="14"/>
              </w:rPr>
              <w:t xml:space="preserve"> (2-3 LG)</w:t>
            </w:r>
          </w:p>
          <w:p w14:paraId="77AA3C43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Alarmstufe 3</w:t>
            </w:r>
            <w:r>
              <w:rPr>
                <w:rFonts w:ascii="Arial" w:hAnsi="Arial" w:cs="Arial"/>
                <w:sz w:val="14"/>
                <w:szCs w:val="14"/>
              </w:rPr>
              <w:t xml:space="preserve"> (4-7 LG)</w:t>
            </w:r>
          </w:p>
          <w:p w14:paraId="58D6DF62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Alarmstufe 4</w:t>
            </w:r>
            <w:r>
              <w:rPr>
                <w:rFonts w:ascii="Arial" w:hAnsi="Arial" w:cs="Arial"/>
                <w:sz w:val="14"/>
                <w:szCs w:val="14"/>
              </w:rPr>
              <w:t xml:space="preserve"> (8-10 LG)</w:t>
            </w:r>
          </w:p>
          <w:p w14:paraId="464494FB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Alarmstufe 5</w:t>
            </w:r>
            <w:r>
              <w:rPr>
                <w:rFonts w:ascii="Arial" w:hAnsi="Arial" w:cs="Arial"/>
                <w:sz w:val="14"/>
                <w:szCs w:val="14"/>
              </w:rPr>
              <w:t xml:space="preserve"> (11 LG)</w:t>
            </w:r>
          </w:p>
          <w:p w14:paraId="50144DFB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</w:p>
          <w:p w14:paraId="36006622" w14:textId="77777777" w:rsidR="00730F3C" w:rsidRPr="00FD264B" w:rsidRDefault="00730F3C" w:rsidP="00666C30">
            <w:pPr>
              <w:widowControl w:val="0"/>
              <w:shd w:val="clear" w:color="auto" w:fill="D9D9D9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Technischer Einsatz</w:t>
            </w:r>
          </w:p>
          <w:p w14:paraId="485AF8EC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Alarmstufe 1</w:t>
            </w:r>
            <w:r>
              <w:rPr>
                <w:rFonts w:ascii="Arial" w:hAnsi="Arial" w:cs="Arial"/>
                <w:sz w:val="14"/>
                <w:szCs w:val="14"/>
              </w:rPr>
              <w:t xml:space="preserve"> (1 LG)</w:t>
            </w:r>
          </w:p>
          <w:p w14:paraId="650C5604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Alarmstufe 2</w:t>
            </w:r>
            <w:r>
              <w:rPr>
                <w:rFonts w:ascii="Arial" w:hAnsi="Arial" w:cs="Arial"/>
                <w:sz w:val="14"/>
                <w:szCs w:val="14"/>
              </w:rPr>
              <w:t xml:space="preserve"> (2-3 LG)</w:t>
            </w:r>
          </w:p>
          <w:p w14:paraId="254CC0F4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Alarmstufe 3</w:t>
            </w:r>
            <w:r>
              <w:rPr>
                <w:rFonts w:ascii="Arial" w:hAnsi="Arial" w:cs="Arial"/>
                <w:sz w:val="14"/>
                <w:szCs w:val="14"/>
              </w:rPr>
              <w:t xml:space="preserve"> (4-7 LG)</w:t>
            </w:r>
          </w:p>
          <w:p w14:paraId="0C9320E4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Alarmstufe 4</w:t>
            </w:r>
            <w:r>
              <w:rPr>
                <w:rFonts w:ascii="Arial" w:hAnsi="Arial" w:cs="Arial"/>
                <w:sz w:val="14"/>
                <w:szCs w:val="14"/>
              </w:rPr>
              <w:t xml:space="preserve"> (8-10 LG)</w:t>
            </w:r>
          </w:p>
          <w:p w14:paraId="036192EA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Alarmstufe 5</w:t>
            </w:r>
            <w:r>
              <w:rPr>
                <w:rFonts w:ascii="Arial" w:hAnsi="Arial" w:cs="Arial"/>
                <w:sz w:val="14"/>
                <w:szCs w:val="14"/>
              </w:rPr>
              <w:t xml:space="preserve"> (11 LG)</w:t>
            </w:r>
          </w:p>
          <w:p w14:paraId="514DC471" w14:textId="77777777" w:rsidR="00730F3C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</w:p>
          <w:p w14:paraId="2F760E0D" w14:textId="77777777" w:rsidR="00730F3C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(LG…Löschgruppe)</w:t>
            </w:r>
          </w:p>
          <w:p w14:paraId="5F05CAE2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</w:p>
          <w:p w14:paraId="7C4528D9" w14:textId="77777777" w:rsidR="00730F3C" w:rsidRPr="00FD264B" w:rsidRDefault="00730F3C" w:rsidP="00666C30">
            <w:pPr>
              <w:widowControl w:val="0"/>
              <w:shd w:val="clear" w:color="auto" w:fill="D9D9D9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Brandsicherheitswache</w:t>
            </w:r>
          </w:p>
          <w:p w14:paraId="043D0A7E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bei Veranstaltung (Messe)</w:t>
            </w:r>
          </w:p>
          <w:p w14:paraId="34C8286A" w14:textId="77777777" w:rsidR="00730F3C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bei Veranstaltung (Zirkus, </w:t>
            </w:r>
          </w:p>
          <w:p w14:paraId="7DC33D86" w14:textId="77777777" w:rsidR="00730F3C" w:rsidRPr="00FD264B" w:rsidRDefault="00730F3C" w:rsidP="00667FE5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992" w:hanging="272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             </w:t>
            </w:r>
            <w:r w:rsidRPr="00FD264B">
              <w:rPr>
                <w:rFonts w:ascii="Arial" w:hAnsi="Arial" w:cs="Arial"/>
                <w:sz w:val="14"/>
                <w:szCs w:val="14"/>
              </w:rPr>
              <w:t>Theater…)</w:t>
            </w:r>
          </w:p>
          <w:p w14:paraId="461C47C6" w14:textId="77777777" w:rsidR="00730F3C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bei </w:t>
            </w:r>
            <w:proofErr w:type="spellStart"/>
            <w:r w:rsidRPr="00FD264B">
              <w:rPr>
                <w:rFonts w:ascii="Arial" w:hAnsi="Arial" w:cs="Arial"/>
                <w:sz w:val="14"/>
                <w:szCs w:val="14"/>
              </w:rPr>
              <w:t>brandgef</w:t>
            </w:r>
            <w:proofErr w:type="spellEnd"/>
            <w:r w:rsidRPr="00FD264B">
              <w:rPr>
                <w:rFonts w:ascii="Arial" w:hAnsi="Arial" w:cs="Arial"/>
                <w:sz w:val="14"/>
                <w:szCs w:val="14"/>
              </w:rPr>
              <w:t>. Tätigkeit</w:t>
            </w:r>
          </w:p>
          <w:p w14:paraId="45FA47C7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6"/>
              </w:rPr>
            </w:pPr>
          </w:p>
        </w:tc>
        <w:tc>
          <w:tcPr>
            <w:tcW w:w="2753" w:type="dxa"/>
            <w:gridSpan w:val="14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DA076C2" w14:textId="77777777" w:rsidR="00730F3C" w:rsidRPr="00FD264B" w:rsidRDefault="00730F3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3218" w:type="dxa"/>
            <w:gridSpan w:val="13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</w:tcPr>
          <w:p w14:paraId="7FF8C5AB" w14:textId="77777777" w:rsidR="00730F3C" w:rsidRDefault="00730F3C" w:rsidP="00FF0CE6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6F04BC">
              <w:rPr>
                <w:rFonts w:ascii="Arial" w:hAnsi="Arial" w:cs="Arial"/>
                <w:b/>
                <w:bCs/>
                <w:sz w:val="16"/>
                <w:szCs w:val="16"/>
              </w:rPr>
              <w:t>Geschädigter 3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67FE5">
              <w:rPr>
                <w:rFonts w:ascii="Arial" w:hAnsi="Arial" w:cs="Arial"/>
                <w:i/>
                <w:sz w:val="14"/>
                <w:szCs w:val="14"/>
              </w:rPr>
              <w:t>(Name: Firma / Besitzer)</w:t>
            </w:r>
          </w:p>
        </w:tc>
        <w:tc>
          <w:tcPr>
            <w:tcW w:w="2878" w:type="dxa"/>
            <w:gridSpan w:val="7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D9D9D9"/>
          </w:tcPr>
          <w:p w14:paraId="05C41F1F" w14:textId="77777777" w:rsidR="00730F3C" w:rsidRDefault="00730F3C" w:rsidP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Kfz.Kennzeichen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i/>
                <w:sz w:val="14"/>
                <w:szCs w:val="14"/>
              </w:rPr>
              <w:t>(z.B.: FB – TLFA1)</w:t>
            </w:r>
          </w:p>
        </w:tc>
      </w:tr>
      <w:tr w:rsidR="00730F3C" w:rsidRPr="00FD264B" w14:paraId="52ACBEB2" w14:textId="77777777" w:rsidTr="00E22DCD">
        <w:trPr>
          <w:cantSplit/>
          <w:trHeight w:val="1365"/>
          <w:jc w:val="center"/>
        </w:trPr>
        <w:tc>
          <w:tcPr>
            <w:tcW w:w="2148" w:type="dxa"/>
            <w:gridSpan w:val="6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4600A9C" w14:textId="77777777" w:rsidR="00730F3C" w:rsidRPr="00FD264B" w:rsidRDefault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2753" w:type="dxa"/>
            <w:gridSpan w:val="14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383E8F3" w14:textId="77777777" w:rsidR="00730F3C" w:rsidRPr="00FD264B" w:rsidRDefault="00730F3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3218" w:type="dxa"/>
            <w:gridSpan w:val="13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68C89DF" w14:textId="77777777" w:rsidR="00730F3C" w:rsidRDefault="00730F3C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2891F074" w14:textId="77777777" w:rsidR="00730F3C" w:rsidRDefault="00730F3C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01C24DB6" w14:textId="77777777" w:rsidR="00730F3C" w:rsidRDefault="00730F3C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Land/PLZ</w:t>
            </w:r>
            <w:r>
              <w:rPr>
                <w:rFonts w:ascii="Arial" w:hAnsi="Arial" w:cs="Arial"/>
                <w:sz w:val="14"/>
                <w:szCs w:val="14"/>
              </w:rPr>
              <w:tab/>
              <w:t>Ort</w:t>
            </w:r>
          </w:p>
          <w:p w14:paraId="162C021B" w14:textId="77777777" w:rsidR="00730F3C" w:rsidRDefault="00730F3C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31598820" w14:textId="77777777" w:rsidR="00730F3C" w:rsidRDefault="00730F3C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52C7F496" w14:textId="77777777" w:rsidR="00730F3C" w:rsidRDefault="00730F3C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Straße</w:t>
            </w:r>
          </w:p>
        </w:tc>
        <w:tc>
          <w:tcPr>
            <w:tcW w:w="2878" w:type="dxa"/>
            <w:gridSpan w:val="7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FF0AD6" w14:textId="77777777" w:rsidR="00730F3C" w:rsidRDefault="00730F3C" w:rsidP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624FA69B" w14:textId="77777777" w:rsidR="00730F3C" w:rsidRDefault="00730F3C" w:rsidP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24B7739C" w14:textId="77777777" w:rsidR="00730F3C" w:rsidRDefault="00730F3C" w:rsidP="00730F3C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Marke und Type </w:t>
            </w:r>
            <w:r>
              <w:rPr>
                <w:rFonts w:ascii="Arial" w:hAnsi="Arial" w:cs="Arial"/>
                <w:i/>
                <w:sz w:val="14"/>
                <w:szCs w:val="14"/>
              </w:rPr>
              <w:t>(z.B.: Audi A4)</w:t>
            </w:r>
          </w:p>
          <w:p w14:paraId="2CDADF58" w14:textId="77777777" w:rsidR="00730F3C" w:rsidRDefault="00730F3C" w:rsidP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63B70B3C" w14:textId="77777777" w:rsidR="00730F3C" w:rsidRDefault="00730F3C" w:rsidP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0036D597" w14:textId="77777777" w:rsidR="00730F3C" w:rsidRDefault="00730F3C" w:rsidP="00730F3C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Fahrer (Name und Adresse, wenn anders)</w:t>
            </w:r>
          </w:p>
        </w:tc>
      </w:tr>
      <w:tr w:rsidR="00426B8D" w:rsidRPr="00FD264B" w14:paraId="645B12EE" w14:textId="77777777" w:rsidTr="00E22DCD">
        <w:trPr>
          <w:cantSplit/>
          <w:trHeight w:val="150"/>
          <w:jc w:val="center"/>
        </w:trPr>
        <w:tc>
          <w:tcPr>
            <w:tcW w:w="2148" w:type="dxa"/>
            <w:gridSpan w:val="6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81C9F63" w14:textId="77777777" w:rsidR="00426B8D" w:rsidRPr="00FD264B" w:rsidRDefault="00426B8D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2753" w:type="dxa"/>
            <w:gridSpan w:val="14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D1B7056" w14:textId="77777777" w:rsidR="00426B8D" w:rsidRPr="00FD264B" w:rsidRDefault="00426B8D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3218" w:type="dxa"/>
            <w:gridSpan w:val="1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0B13EC6" w14:textId="77777777" w:rsidR="00426B8D" w:rsidRPr="00FD264B" w:rsidRDefault="00426B8D" w:rsidP="009D5C38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wichtige R</w:t>
            </w:r>
            <w:r w:rsidRPr="00FD264B">
              <w:rPr>
                <w:rFonts w:ascii="Arial" w:hAnsi="Arial" w:cs="Arial"/>
                <w:sz w:val="16"/>
                <w:szCs w:val="16"/>
              </w:rPr>
              <w:t>echnung</w:t>
            </w:r>
            <w:r>
              <w:rPr>
                <w:rFonts w:ascii="Arial" w:hAnsi="Arial" w:cs="Arial"/>
                <w:sz w:val="16"/>
                <w:szCs w:val="16"/>
              </w:rPr>
              <w:t>sangaben</w:t>
            </w:r>
          </w:p>
        </w:tc>
        <w:tc>
          <w:tcPr>
            <w:tcW w:w="2878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</w:tcPr>
          <w:p w14:paraId="5AC22039" w14:textId="77777777" w:rsidR="00426B8D" w:rsidRPr="00730F3C" w:rsidRDefault="00035450" w:rsidP="00426B8D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0F3C">
              <w:rPr>
                <w:rFonts w:ascii="Arial" w:hAnsi="Arial" w:cs="Arial"/>
                <w:sz w:val="16"/>
                <w:szCs w:val="16"/>
              </w:rPr>
              <w:t>Zusatzangaben</w:t>
            </w:r>
          </w:p>
        </w:tc>
      </w:tr>
      <w:tr w:rsidR="00730F3C" w:rsidRPr="00FD264B" w14:paraId="65200850" w14:textId="77777777" w:rsidTr="00E22DCD">
        <w:trPr>
          <w:cantSplit/>
          <w:trHeight w:val="795"/>
          <w:jc w:val="center"/>
        </w:trPr>
        <w:tc>
          <w:tcPr>
            <w:tcW w:w="2148" w:type="dxa"/>
            <w:gridSpan w:val="6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4F227B4" w14:textId="77777777" w:rsidR="00730F3C" w:rsidRPr="00FD264B" w:rsidRDefault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2753" w:type="dxa"/>
            <w:gridSpan w:val="14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8E9E5CE" w14:textId="77777777" w:rsidR="00730F3C" w:rsidRPr="00FD264B" w:rsidRDefault="00730F3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3218" w:type="dxa"/>
            <w:gridSpan w:val="13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021D944" w14:textId="77777777" w:rsidR="00730F3C" w:rsidRPr="00FD264B" w:rsidRDefault="00444DED" w:rsidP="00666C30">
            <w:pPr>
              <w:widowControl w:val="0"/>
              <w:shd w:val="clear" w:color="auto" w:fill="D9D9D9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Rechnungsempfänger</w:t>
            </w:r>
          </w:p>
          <w:p w14:paraId="1D98DFD8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Geschädigter 1</w:t>
            </w:r>
          </w:p>
          <w:p w14:paraId="0CD028A7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Geschädigter 2</w:t>
            </w:r>
          </w:p>
          <w:p w14:paraId="28B45793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Geschädigter 3</w:t>
            </w:r>
          </w:p>
          <w:p w14:paraId="29907221" w14:textId="77777777" w:rsidR="00730F3C" w:rsidRPr="00FD264B" w:rsidRDefault="00730F3C" w:rsidP="00645E98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78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7719A8" w14:textId="77777777" w:rsidR="00730F3C" w:rsidRPr="003C4B0D" w:rsidRDefault="00730F3C" w:rsidP="00730F3C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30F3C" w:rsidRPr="00FD264B" w14:paraId="00C4DE79" w14:textId="77777777" w:rsidTr="00E22DCD">
        <w:trPr>
          <w:cantSplit/>
          <w:trHeight w:val="1395"/>
          <w:jc w:val="center"/>
        </w:trPr>
        <w:tc>
          <w:tcPr>
            <w:tcW w:w="2148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EBCD71" w14:textId="77777777" w:rsidR="00730F3C" w:rsidRPr="00FD264B" w:rsidRDefault="00730F3C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2753" w:type="dxa"/>
            <w:gridSpan w:val="1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351C81" w14:textId="77777777" w:rsidR="00730F3C" w:rsidRPr="00FD264B" w:rsidRDefault="00730F3C">
            <w:pPr>
              <w:widowControl w:val="0"/>
              <w:tabs>
                <w:tab w:val="left" w:pos="175"/>
              </w:tabs>
              <w:autoSpaceDE w:val="0"/>
              <w:autoSpaceDN w:val="0"/>
              <w:adjustRightInd w:val="0"/>
              <w:ind w:left="175" w:hanging="175"/>
              <w:rPr>
                <w:rFonts w:ascii="Arial" w:hAnsi="Arial" w:cs="Arial"/>
                <w:sz w:val="16"/>
              </w:rPr>
            </w:pPr>
          </w:p>
        </w:tc>
        <w:tc>
          <w:tcPr>
            <w:tcW w:w="6096" w:type="dxa"/>
            <w:gridSpan w:val="20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5933A08" w14:textId="77777777" w:rsidR="00730F3C" w:rsidRPr="006F04BC" w:rsidRDefault="00444DED" w:rsidP="00666C30">
            <w:pPr>
              <w:widowControl w:val="0"/>
              <w:shd w:val="clear" w:color="auto" w:fill="D9D9D9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Umfang der Verrechnung</w:t>
            </w:r>
          </w:p>
          <w:p w14:paraId="2C263573" w14:textId="77777777" w:rsidR="00730F3C" w:rsidRDefault="00730F3C" w:rsidP="00C14AFD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KEINE</w:t>
            </w:r>
          </w:p>
          <w:p w14:paraId="50DD5006" w14:textId="77777777" w:rsidR="00730F3C" w:rsidRDefault="00730F3C" w:rsidP="00C14AFD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 Begründung:</w:t>
            </w:r>
          </w:p>
          <w:p w14:paraId="5553C873" w14:textId="77777777" w:rsidR="00730F3C" w:rsidRDefault="00730F3C" w:rsidP="0001201D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bar bezahlt mit Rechnung-Nr.:</w:t>
            </w:r>
          </w:p>
          <w:p w14:paraId="0A3DCE8E" w14:textId="77777777" w:rsidR="00730F3C" w:rsidRPr="00FD264B" w:rsidRDefault="00730F3C" w:rsidP="0001201D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1:1</w:t>
            </w:r>
          </w:p>
          <w:p w14:paraId="0029CAD9" w14:textId="77777777" w:rsidR="00730F3C" w:rsidRDefault="00730F3C" w:rsidP="0001201D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laut Lieferschein-Nr.:</w:t>
            </w:r>
          </w:p>
          <w:p w14:paraId="5E578F38" w14:textId="77777777" w:rsidR="00730F3C" w:rsidRPr="00FD264B" w:rsidRDefault="00730F3C" w:rsidP="003C537B">
            <w:pPr>
              <w:widowControl w:val="0"/>
              <w:tabs>
                <w:tab w:val="left" w:pos="175"/>
                <w:tab w:val="left" w:pos="447"/>
              </w:tabs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P</w:t>
            </w:r>
            <w:r w:rsidRPr="00FD264B">
              <w:rPr>
                <w:rFonts w:ascii="Arial" w:hAnsi="Arial" w:cs="Arial"/>
                <w:sz w:val="14"/>
                <w:szCs w:val="14"/>
              </w:rPr>
              <w:t>auschal</w:t>
            </w:r>
            <w:r>
              <w:rPr>
                <w:rFonts w:ascii="Arial" w:hAnsi="Arial" w:cs="Arial"/>
                <w:sz w:val="14"/>
                <w:szCs w:val="14"/>
              </w:rPr>
              <w:t xml:space="preserve"> laut Einsatzleiter</w:t>
            </w:r>
            <w:r w:rsidRPr="00FD264B">
              <w:rPr>
                <w:rFonts w:ascii="Arial" w:hAnsi="Arial" w:cs="Arial"/>
                <w:sz w:val="14"/>
                <w:szCs w:val="14"/>
              </w:rPr>
              <w:t>:</w:t>
            </w:r>
          </w:p>
          <w:p w14:paraId="601E2D83" w14:textId="77777777" w:rsidR="00730F3C" w:rsidRPr="003C4B0D" w:rsidRDefault="00730F3C" w:rsidP="007E3D5C">
            <w:pPr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Anordnung/Angaben </w:t>
            </w:r>
            <w:r>
              <w:rPr>
                <w:rFonts w:ascii="Arial" w:hAnsi="Arial" w:cs="Arial"/>
                <w:sz w:val="14"/>
                <w:szCs w:val="14"/>
              </w:rPr>
              <w:t xml:space="preserve">laut </w:t>
            </w:r>
            <w:r w:rsidRPr="00FD264B">
              <w:rPr>
                <w:rFonts w:ascii="Arial" w:hAnsi="Arial" w:cs="Arial"/>
                <w:sz w:val="14"/>
                <w:szCs w:val="14"/>
              </w:rPr>
              <w:t>Einsatzleiter:</w:t>
            </w:r>
          </w:p>
        </w:tc>
      </w:tr>
      <w:tr w:rsidR="006E0656" w:rsidRPr="00C11C61" w14:paraId="7518EA84" w14:textId="77777777" w:rsidTr="00E22DCD">
        <w:trPr>
          <w:jc w:val="center"/>
        </w:trPr>
        <w:tc>
          <w:tcPr>
            <w:tcW w:w="1529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97804E" w14:textId="77777777" w:rsidR="006E0656" w:rsidRPr="00C11C61" w:rsidRDefault="006E0656" w:rsidP="009D5C38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C61">
              <w:rPr>
                <w:rFonts w:ascii="Arial" w:hAnsi="Arial" w:cs="Arial"/>
                <w:sz w:val="16"/>
                <w:szCs w:val="16"/>
              </w:rPr>
              <w:t>BRANDWACHE</w:t>
            </w:r>
          </w:p>
        </w:tc>
        <w:tc>
          <w:tcPr>
            <w:tcW w:w="5209" w:type="dxa"/>
            <w:gridSpan w:val="2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21FA98" w14:textId="77777777" w:rsidR="006E0656" w:rsidRPr="00C11C61" w:rsidRDefault="006E0656" w:rsidP="009D5C38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ind w:left="1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C61">
              <w:rPr>
                <w:rFonts w:ascii="Arial" w:hAnsi="Arial" w:cs="Arial"/>
                <w:sz w:val="16"/>
                <w:szCs w:val="16"/>
              </w:rPr>
              <w:t>von</w:t>
            </w:r>
            <w:r w:rsidRPr="00C11C61">
              <w:rPr>
                <w:rFonts w:ascii="Arial" w:hAnsi="Arial" w:cs="Arial"/>
                <w:sz w:val="18"/>
                <w:szCs w:val="18"/>
              </w:rPr>
              <w:t xml:space="preserve">                                   </w:t>
            </w:r>
            <w:r w:rsidRPr="00C11C61">
              <w:rPr>
                <w:rFonts w:ascii="Arial" w:hAnsi="Arial" w:cs="Arial"/>
                <w:sz w:val="16"/>
                <w:szCs w:val="16"/>
              </w:rPr>
              <w:t xml:space="preserve">Uhr </w:t>
            </w: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C11C61">
              <w:rPr>
                <w:rFonts w:ascii="Arial" w:hAnsi="Arial" w:cs="Arial"/>
                <w:sz w:val="16"/>
                <w:szCs w:val="16"/>
              </w:rPr>
              <w:t>bis</w:t>
            </w:r>
            <w:r w:rsidRPr="00C11C61">
              <w:rPr>
                <w:rFonts w:ascii="Arial" w:hAnsi="Arial" w:cs="Arial"/>
                <w:sz w:val="18"/>
                <w:szCs w:val="18"/>
              </w:rPr>
              <w:t xml:space="preserve">                                   </w:t>
            </w:r>
            <w:r w:rsidRPr="00C11C61">
              <w:rPr>
                <w:rFonts w:ascii="Arial" w:hAnsi="Arial" w:cs="Arial"/>
                <w:sz w:val="16"/>
                <w:szCs w:val="16"/>
              </w:rPr>
              <w:t>Uhr</w:t>
            </w:r>
          </w:p>
        </w:tc>
        <w:tc>
          <w:tcPr>
            <w:tcW w:w="138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97586C" w14:textId="77777777" w:rsidR="006E0656" w:rsidRPr="00C11C61" w:rsidRDefault="006E0656" w:rsidP="009D5C38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C61">
              <w:rPr>
                <w:rFonts w:ascii="Arial" w:hAnsi="Arial" w:cs="Arial"/>
                <w:sz w:val="16"/>
                <w:szCs w:val="16"/>
              </w:rPr>
              <w:t>BRAND AUS</w:t>
            </w:r>
          </w:p>
        </w:tc>
        <w:tc>
          <w:tcPr>
            <w:tcW w:w="2878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27F61A" w14:textId="77777777" w:rsidR="006E0656" w:rsidRPr="00C11C61" w:rsidRDefault="006E0656" w:rsidP="009D5C38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ind w:left="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1C61">
              <w:rPr>
                <w:rFonts w:ascii="Arial" w:hAnsi="Arial" w:cs="Arial"/>
                <w:sz w:val="16"/>
                <w:szCs w:val="16"/>
              </w:rPr>
              <w:t>um</w:t>
            </w:r>
            <w:r w:rsidRPr="00C11C61">
              <w:rPr>
                <w:rFonts w:ascii="Arial" w:hAnsi="Arial" w:cs="Arial"/>
                <w:sz w:val="18"/>
                <w:szCs w:val="18"/>
              </w:rPr>
              <w:t xml:space="preserve">                                    </w:t>
            </w:r>
            <w:r w:rsidRPr="00C11C61">
              <w:rPr>
                <w:rFonts w:ascii="Arial" w:hAnsi="Arial" w:cs="Arial"/>
                <w:sz w:val="16"/>
                <w:szCs w:val="16"/>
              </w:rPr>
              <w:t>Uhr</w:t>
            </w:r>
          </w:p>
        </w:tc>
      </w:tr>
      <w:tr w:rsidR="003C537B" w:rsidRPr="00FD264B" w14:paraId="54F9D0CD" w14:textId="77777777" w:rsidTr="00E22DCD">
        <w:trPr>
          <w:cantSplit/>
          <w:jc w:val="center"/>
        </w:trPr>
        <w:tc>
          <w:tcPr>
            <w:tcW w:w="2911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57E9D2CF" w14:textId="77777777" w:rsidR="003C537B" w:rsidRPr="00FD264B" w:rsidRDefault="003C537B" w:rsidP="009D5C38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FEHL- ODER TÄUSCHUNGSALARME</w:t>
            </w:r>
          </w:p>
        </w:tc>
        <w:tc>
          <w:tcPr>
            <w:tcW w:w="8086" w:type="dxa"/>
            <w:gridSpan w:val="2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0493EC5" w14:textId="77777777" w:rsidR="003C537B" w:rsidRPr="00FD264B" w:rsidRDefault="003C537B" w:rsidP="009D5C38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GESCHÄDIGTE PERSONEN</w:t>
            </w:r>
          </w:p>
        </w:tc>
      </w:tr>
      <w:tr w:rsidR="00941A26" w:rsidRPr="00FD264B" w14:paraId="020654DE" w14:textId="77777777" w:rsidTr="00E22DCD">
        <w:trPr>
          <w:cantSplit/>
          <w:trHeight w:val="141"/>
          <w:jc w:val="center"/>
        </w:trPr>
        <w:tc>
          <w:tcPr>
            <w:tcW w:w="2911" w:type="dxa"/>
            <w:gridSpan w:val="11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ECC1C05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9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1"/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Alarm ohne Tätigkeit</w:t>
            </w:r>
          </w:p>
          <w:p w14:paraId="475BB399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20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2"/>
            <w:r w:rsidRPr="00FD264B">
              <w:rPr>
                <w:rFonts w:ascii="Arial" w:hAnsi="Arial" w:cs="Arial"/>
                <w:sz w:val="14"/>
                <w:szCs w:val="14"/>
              </w:rPr>
              <w:t xml:space="preserve"> Fehlalarm</w:t>
            </w:r>
          </w:p>
          <w:p w14:paraId="2405CEDF" w14:textId="77777777" w:rsidR="00941A26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Täuschungsalarm</w:t>
            </w:r>
          </w:p>
          <w:p w14:paraId="0DDE1622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mutwilliger A</w:t>
            </w:r>
            <w:r w:rsidRPr="00FD264B">
              <w:rPr>
                <w:rFonts w:ascii="Arial" w:hAnsi="Arial" w:cs="Arial"/>
                <w:sz w:val="14"/>
                <w:szCs w:val="14"/>
              </w:rPr>
              <w:t>larm</w:t>
            </w:r>
          </w:p>
          <w:p w14:paraId="1C03D704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21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3"/>
            <w:r w:rsidRPr="00FD264B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40229B">
              <w:rPr>
                <w:rFonts w:ascii="Arial" w:hAnsi="Arial" w:cs="Arial"/>
                <w:i/>
                <w:sz w:val="14"/>
                <w:szCs w:val="14"/>
              </w:rPr>
              <w:t>Sonstige:</w:t>
            </w:r>
          </w:p>
        </w:tc>
        <w:tc>
          <w:tcPr>
            <w:tcW w:w="180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5C84ED" w14:textId="77777777" w:rsidR="00941A26" w:rsidRPr="006F04BC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Verletzte Personen</w:t>
            </w:r>
          </w:p>
        </w:tc>
        <w:tc>
          <w:tcPr>
            <w:tcW w:w="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645516" w14:textId="77777777" w:rsidR="00941A26" w:rsidRPr="00FD264B" w:rsidRDefault="00941A26" w:rsidP="00941A26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741" w:type="dxa"/>
            <w:gridSpan w:val="11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620F06D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 xml:space="preserve">Feuerwehrmitglied: </w:t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22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4"/>
            <w:r w:rsidRPr="00FD264B">
              <w:rPr>
                <w:rFonts w:ascii="Arial" w:hAnsi="Arial" w:cs="Arial"/>
                <w:sz w:val="14"/>
                <w:szCs w:val="14"/>
              </w:rPr>
              <w:t xml:space="preserve"> verletzt </w:t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23"/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5"/>
            <w:r w:rsidRPr="00FD264B">
              <w:rPr>
                <w:rFonts w:ascii="Arial" w:hAnsi="Arial" w:cs="Arial"/>
                <w:sz w:val="14"/>
                <w:szCs w:val="14"/>
              </w:rPr>
              <w:t xml:space="preserve"> getötet </w:t>
            </w:r>
          </w:p>
          <w:p w14:paraId="18B471B9" w14:textId="77777777" w:rsidR="00941A26" w:rsidRPr="00FD264B" w:rsidRDefault="00941A26" w:rsidP="00941A26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</w:t>
            </w:r>
          </w:p>
          <w:p w14:paraId="5D7B7DCD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65961922" w14:textId="77777777" w:rsidR="00941A26" w:rsidRDefault="00941A26" w:rsidP="00941A26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666C30">
              <w:rPr>
                <w:rFonts w:ascii="Arial" w:hAnsi="Arial" w:cs="Arial"/>
                <w:sz w:val="14"/>
                <w:szCs w:val="14"/>
                <w:shd w:val="clear" w:color="auto" w:fill="D9D9D9"/>
              </w:rPr>
              <w:t>Feuerwehr</w:t>
            </w:r>
          </w:p>
          <w:p w14:paraId="4A4F0A43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09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5498F2B" w14:textId="77777777" w:rsidR="00941A26" w:rsidRPr="00FF0CE6" w:rsidRDefault="00941A26" w:rsidP="00941A26">
            <w:pPr>
              <w:widowControl w:val="0"/>
              <w:shd w:val="clear" w:color="auto" w:fill="D9D9D9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 w:rsidRPr="00FD264B">
              <w:rPr>
                <w:rFonts w:ascii="Arial" w:hAnsi="Arial" w:cs="Arial"/>
                <w:bCs/>
                <w:sz w:val="14"/>
                <w:szCs w:val="14"/>
              </w:rPr>
              <w:t>Bemerkung</w:t>
            </w:r>
          </w:p>
        </w:tc>
      </w:tr>
      <w:tr w:rsidR="00941A26" w:rsidRPr="00FD264B" w14:paraId="223D9E34" w14:textId="77777777" w:rsidTr="00E22DCD">
        <w:trPr>
          <w:cantSplit/>
          <w:trHeight w:val="138"/>
          <w:jc w:val="center"/>
        </w:trPr>
        <w:tc>
          <w:tcPr>
            <w:tcW w:w="2911" w:type="dxa"/>
            <w:gridSpan w:val="11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7F27FDF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80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2062D5" w14:textId="77777777" w:rsidR="00941A26" w:rsidRPr="006F04BC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Getötete Personen</w:t>
            </w:r>
          </w:p>
        </w:tc>
        <w:tc>
          <w:tcPr>
            <w:tcW w:w="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7C678A" w14:textId="77777777" w:rsidR="00941A26" w:rsidRPr="00FD264B" w:rsidRDefault="00941A26" w:rsidP="00941A26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741" w:type="dxa"/>
            <w:gridSpan w:val="11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59CCAAA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  <w:tc>
          <w:tcPr>
            <w:tcW w:w="309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B1791B6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</w:tr>
      <w:tr w:rsidR="00941A26" w:rsidRPr="00FD264B" w14:paraId="6F17BBCA" w14:textId="77777777" w:rsidTr="00E22DCD">
        <w:trPr>
          <w:cantSplit/>
          <w:trHeight w:val="138"/>
          <w:jc w:val="center"/>
        </w:trPr>
        <w:tc>
          <w:tcPr>
            <w:tcW w:w="2911" w:type="dxa"/>
            <w:gridSpan w:val="11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EAF560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80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0D43E77" w14:textId="77777777" w:rsidR="00941A26" w:rsidRPr="006F04BC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Gerettete Personen</w:t>
            </w:r>
          </w:p>
        </w:tc>
        <w:tc>
          <w:tcPr>
            <w:tcW w:w="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6D25DC" w14:textId="77777777" w:rsidR="00941A26" w:rsidRPr="00FD264B" w:rsidRDefault="00941A26" w:rsidP="00941A26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741" w:type="dxa"/>
            <w:gridSpan w:val="11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B523F76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  <w:tc>
          <w:tcPr>
            <w:tcW w:w="309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D598A33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</w:tr>
      <w:tr w:rsidR="00941A26" w:rsidRPr="00FD264B" w14:paraId="3A42346F" w14:textId="77777777" w:rsidTr="00E22DCD">
        <w:trPr>
          <w:cantSplit/>
          <w:trHeight w:val="148"/>
          <w:jc w:val="center"/>
        </w:trPr>
        <w:tc>
          <w:tcPr>
            <w:tcW w:w="2911" w:type="dxa"/>
            <w:gridSpan w:val="11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8C188F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80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2597209C" w14:textId="77777777" w:rsidR="00941A26" w:rsidRPr="006F04BC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Gerettete Tiere</w:t>
            </w:r>
          </w:p>
        </w:tc>
        <w:tc>
          <w:tcPr>
            <w:tcW w:w="443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CAC17C" w14:textId="77777777" w:rsidR="00941A26" w:rsidRPr="00FD264B" w:rsidRDefault="00941A26" w:rsidP="00941A26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2741" w:type="dxa"/>
            <w:gridSpan w:val="11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A6D9075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  <w:tc>
          <w:tcPr>
            <w:tcW w:w="309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84BAD3F" w14:textId="77777777" w:rsidR="00941A26" w:rsidRPr="00FD264B" w:rsidRDefault="00941A26" w:rsidP="00941A26">
            <w:pPr>
              <w:widowControl w:val="0"/>
              <w:tabs>
                <w:tab w:val="right" w:pos="1564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</w:tr>
      <w:tr w:rsidR="009F5F25" w:rsidRPr="00FD264B" w14:paraId="180507DB" w14:textId="77777777" w:rsidTr="00E22DCD">
        <w:trPr>
          <w:cantSplit/>
          <w:jc w:val="center"/>
        </w:trPr>
        <w:tc>
          <w:tcPr>
            <w:tcW w:w="2623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E26B68" w14:textId="77777777" w:rsidR="009F5F25" w:rsidRPr="00FD264B" w:rsidRDefault="009F5F25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264B">
              <w:rPr>
                <w:rFonts w:ascii="Arial" w:hAnsi="Arial" w:cs="Arial"/>
                <w:sz w:val="16"/>
                <w:szCs w:val="16"/>
              </w:rPr>
              <w:t>weitere alarmierte Feuerwehren</w:t>
            </w: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3F2988" w14:textId="77777777" w:rsidR="009F5F25" w:rsidRPr="00FD264B" w:rsidRDefault="009F5F25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264B">
              <w:rPr>
                <w:rFonts w:ascii="Arial" w:hAnsi="Arial" w:cs="Arial"/>
                <w:sz w:val="16"/>
                <w:szCs w:val="16"/>
              </w:rPr>
              <w:t>Mannschaftsstärke</w:t>
            </w: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291B74" w14:textId="77777777" w:rsidR="009F5F25" w:rsidRPr="00FD264B" w:rsidRDefault="009F5F25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264B">
              <w:rPr>
                <w:rFonts w:ascii="Arial" w:hAnsi="Arial" w:cs="Arial"/>
                <w:sz w:val="16"/>
                <w:szCs w:val="16"/>
              </w:rPr>
              <w:t>Einsatzdauer in Std.</w:t>
            </w: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0EEAD6" w14:textId="77777777" w:rsidR="009F5F25" w:rsidRPr="00FD264B" w:rsidRDefault="00846DC5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</w:t>
            </w:r>
            <w:r w:rsidR="009F5F25" w:rsidRPr="00FD264B">
              <w:rPr>
                <w:rFonts w:ascii="Arial" w:hAnsi="Arial" w:cs="Arial"/>
                <w:sz w:val="16"/>
                <w:szCs w:val="16"/>
              </w:rPr>
              <w:t>efahrene Kilometer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253E855" w14:textId="77777777" w:rsidR="009F5F25" w:rsidRPr="00FD264B" w:rsidRDefault="00B04845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Fahrzeugnamen</w:t>
            </w:r>
          </w:p>
        </w:tc>
      </w:tr>
      <w:tr w:rsidR="00FD264B" w:rsidRPr="00C11C61" w14:paraId="1FAF1149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40B2385" w14:textId="77777777" w:rsidR="009F5F25" w:rsidRPr="00C11C61" w:rsidRDefault="009F5F25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1C6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E5952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55483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087E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CAC0FD" w14:textId="77777777" w:rsidR="009F5F25" w:rsidRPr="00A6109B" w:rsidRDefault="00A6109B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5A5D03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D264B" w:rsidRPr="00C11C61" w14:paraId="62458AB2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A36E527" w14:textId="77777777" w:rsidR="009F5F25" w:rsidRPr="00C11C61" w:rsidRDefault="009F5F25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1C6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D585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2CAE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CF20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8DD625" w14:textId="77777777" w:rsidR="009F5F25" w:rsidRPr="00A6109B" w:rsidRDefault="00A6109B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5D02E9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C61" w:rsidRPr="00C11C61" w14:paraId="40A6EC0B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0E6B7A4" w14:textId="77777777" w:rsidR="009F5F25" w:rsidRPr="00C11C61" w:rsidRDefault="009F5F25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1C6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D469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A513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9714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F9B78D" w14:textId="77777777" w:rsidR="009F5F25" w:rsidRPr="00A6109B" w:rsidRDefault="00A6109B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037B89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C61" w:rsidRPr="00C11C61" w14:paraId="69E8CB78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5EBA4174" w14:textId="77777777" w:rsidR="009F5F25" w:rsidRPr="00C11C61" w:rsidRDefault="009F5F25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1C6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DE8B7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8BB2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15FC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515B15" w14:textId="77777777" w:rsidR="009F5F25" w:rsidRPr="00A6109B" w:rsidRDefault="00A6109B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201C42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C61" w:rsidRPr="00C11C61" w14:paraId="0BE648B2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2D29CFA" w14:textId="77777777" w:rsidR="009F5F25" w:rsidRPr="00C11C61" w:rsidRDefault="009F5F25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1C6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E942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3290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90E3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F80E62" w14:textId="77777777" w:rsidR="009F5F25" w:rsidRPr="00A6109B" w:rsidRDefault="00A6109B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4CAF1B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1C61" w:rsidRPr="00C11C61" w14:paraId="34E8BDFB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C7F9CBF" w14:textId="77777777" w:rsidR="009F5F25" w:rsidRPr="00C11C61" w:rsidRDefault="009F5F25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1C6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1B2F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C513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2C10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804A90" w14:textId="77777777" w:rsidR="009F5F25" w:rsidRPr="00A6109B" w:rsidRDefault="00A6109B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B94DC1" w14:textId="77777777" w:rsidR="009F5F25" w:rsidRPr="00C11C61" w:rsidRDefault="009F5F2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F7A" w:rsidRPr="00C11C61" w14:paraId="42295B6C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5FCD09FE" w14:textId="77777777" w:rsidR="008D6F7A" w:rsidRPr="00C11C61" w:rsidRDefault="008D6F7A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53DDF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83BA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701A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B6871C" w14:textId="77777777" w:rsidR="008D6F7A" w:rsidRPr="00A6109B" w:rsidRDefault="00A6109B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6A2C11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F7A" w:rsidRPr="00C11C61" w14:paraId="65310280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47A51081" w14:textId="77777777" w:rsidR="008D6F7A" w:rsidRPr="00C11C61" w:rsidRDefault="008D6F7A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70FA3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B3D6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E77E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37A2F1" w14:textId="77777777" w:rsidR="008D6F7A" w:rsidRPr="00A6109B" w:rsidRDefault="00A6109B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72CD0C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F7A" w:rsidRPr="00C11C61" w14:paraId="47A4C431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2439CABC" w14:textId="77777777" w:rsidR="008D6F7A" w:rsidRPr="00C11C61" w:rsidRDefault="008D6F7A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46CB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FB1EF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1602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6B320D" w14:textId="77777777" w:rsidR="008D6F7A" w:rsidRPr="00A6109B" w:rsidRDefault="00A6109B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6C0912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46DC5" w:rsidRPr="00C11C61" w14:paraId="35CB66E6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17075EAD" w14:textId="77777777" w:rsidR="00846DC5" w:rsidRDefault="00846DC5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16" w:name="_Hlk425196876"/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C248" w14:textId="77777777" w:rsidR="00846DC5" w:rsidRPr="00C11C61" w:rsidRDefault="00846DC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F6CE" w14:textId="77777777" w:rsidR="00846DC5" w:rsidRPr="00C11C61" w:rsidRDefault="00846DC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34F2" w14:textId="77777777" w:rsidR="00846DC5" w:rsidRPr="00C11C61" w:rsidRDefault="00846DC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550845" w14:textId="77777777" w:rsidR="00846DC5" w:rsidRPr="00A6109B" w:rsidRDefault="00846DC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2B2F8A" w14:textId="77777777" w:rsidR="00846DC5" w:rsidRPr="00C11C61" w:rsidRDefault="00846DC5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16"/>
      <w:tr w:rsidR="003E611E" w:rsidRPr="00C11C61" w14:paraId="31B4957B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57374E02" w14:textId="77777777" w:rsidR="003E611E" w:rsidRDefault="003E611E" w:rsidP="009F5F2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8955D" w14:textId="77777777" w:rsidR="003E611E" w:rsidRPr="00C11C61" w:rsidRDefault="003E611E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0D8A" w14:textId="77777777" w:rsidR="003E611E" w:rsidRPr="00C11C61" w:rsidRDefault="003E611E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519C" w14:textId="77777777" w:rsidR="003E611E" w:rsidRPr="00C11C61" w:rsidRDefault="003E611E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4A856B" w14:textId="77777777" w:rsidR="003E611E" w:rsidRPr="00A6109B" w:rsidRDefault="003E611E" w:rsidP="003E611E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ED391C" w14:textId="77777777" w:rsidR="003E611E" w:rsidRPr="00C11C61" w:rsidRDefault="003E611E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F7A" w:rsidRPr="00C11C61" w14:paraId="57407B54" w14:textId="77777777" w:rsidTr="00E22DCD">
        <w:trPr>
          <w:cantSplit/>
          <w:jc w:val="center"/>
        </w:trPr>
        <w:tc>
          <w:tcPr>
            <w:tcW w:w="36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D9D9D9"/>
            <w:vAlign w:val="center"/>
          </w:tcPr>
          <w:p w14:paraId="77D74CE6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C7703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57" w:type="dxa"/>
            <w:gridSpan w:val="8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9ADFCC2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4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2C652DA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D654DC3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9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650024" w14:textId="77777777" w:rsidR="008D6F7A" w:rsidRPr="00A6109B" w:rsidRDefault="00A6109B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662" w:type="dxa"/>
            <w:gridSpan w:val="9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C337CD" w14:textId="77777777" w:rsidR="008D6F7A" w:rsidRPr="00C11C61" w:rsidRDefault="008D6F7A" w:rsidP="00846DC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F7A" w:rsidRPr="00FD264B" w14:paraId="638982C9" w14:textId="77777777" w:rsidTr="00E22DCD">
        <w:trPr>
          <w:trHeight w:val="428"/>
          <w:jc w:val="center"/>
        </w:trPr>
        <w:tc>
          <w:tcPr>
            <w:tcW w:w="5161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C826C5" w14:textId="77777777" w:rsidR="008D6F7A" w:rsidRPr="00FD264B" w:rsidRDefault="008D6F7A" w:rsidP="00666C30">
            <w:pPr>
              <w:widowControl w:val="0"/>
              <w:shd w:val="clear" w:color="auto" w:fill="D9D9D9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lastRenderedPageBreak/>
              <w:t>Lage beim Eintreffen am Einsatzort</w:t>
            </w:r>
          </w:p>
          <w:p w14:paraId="1C844AEE" w14:textId="77777777" w:rsidR="008D6F7A" w:rsidRPr="00FD264B" w:rsidRDefault="008D6F7A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A3B4D80" w14:textId="77777777" w:rsidR="008D6F7A" w:rsidRPr="00FD264B" w:rsidRDefault="008D6F7A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018F473" w14:textId="77777777" w:rsidR="008D6F7A" w:rsidRPr="00FD264B" w:rsidRDefault="008D6F7A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836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66CE86" w14:textId="77777777" w:rsidR="008D6F7A" w:rsidRPr="00FD264B" w:rsidRDefault="008D6F7A" w:rsidP="00666C30">
            <w:pPr>
              <w:widowControl w:val="0"/>
              <w:shd w:val="clear" w:color="auto" w:fill="D9D9D9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FD264B">
              <w:rPr>
                <w:rFonts w:ascii="Arial" w:hAnsi="Arial" w:cs="Arial"/>
                <w:sz w:val="16"/>
              </w:rPr>
              <w:t>Tätigkeiten am Einsatzort</w:t>
            </w:r>
          </w:p>
          <w:p w14:paraId="6B0DB023" w14:textId="77777777" w:rsidR="008D6F7A" w:rsidRPr="00FD264B" w:rsidRDefault="008D6F7A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072B172B" w14:textId="77777777" w:rsidR="008D6F7A" w:rsidRPr="00FD264B" w:rsidRDefault="008D6F7A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1B248831" w14:textId="77777777" w:rsidR="008D6F7A" w:rsidRPr="00FD264B" w:rsidRDefault="008D6F7A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D6F7A" w:rsidRPr="00FD264B" w14:paraId="415B220C" w14:textId="77777777" w:rsidTr="00E22DCD">
        <w:trPr>
          <w:trHeight w:val="465"/>
          <w:jc w:val="center"/>
        </w:trPr>
        <w:tc>
          <w:tcPr>
            <w:tcW w:w="10997" w:type="dxa"/>
            <w:gridSpan w:val="4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D6B41B2" w14:textId="77777777" w:rsidR="008D6F7A" w:rsidRDefault="008D6F7A" w:rsidP="00666C30">
            <w:pPr>
              <w:widowControl w:val="0"/>
              <w:shd w:val="clear" w:color="auto" w:fill="D9D9D9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Mängel</w:t>
            </w:r>
          </w:p>
          <w:p w14:paraId="06C419FE" w14:textId="77777777" w:rsidR="008D6F7A" w:rsidRDefault="008D6F7A" w:rsidP="006C355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C25CDF6" w14:textId="77777777" w:rsidR="00D954CB" w:rsidRPr="00FD264B" w:rsidRDefault="00D954CB" w:rsidP="006C355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A2A6A" w:rsidRPr="00FD264B" w14:paraId="22F65E51" w14:textId="77777777" w:rsidTr="00E22DCD">
        <w:trPr>
          <w:trHeight w:val="411"/>
          <w:jc w:val="center"/>
        </w:trPr>
        <w:tc>
          <w:tcPr>
            <w:tcW w:w="10997" w:type="dxa"/>
            <w:gridSpan w:val="4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35EB5E" w14:textId="77777777" w:rsidR="006A2A6A" w:rsidRDefault="006A2A6A" w:rsidP="00666C30">
            <w:pPr>
              <w:widowControl w:val="0"/>
              <w:shd w:val="clear" w:color="auto" w:fill="D9D9D9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Einsatzleiter</w:t>
            </w:r>
            <w:r>
              <w:rPr>
                <w:rFonts w:ascii="Arial" w:hAnsi="Arial" w:cs="Arial"/>
                <w:sz w:val="16"/>
              </w:rPr>
              <w:t xml:space="preserve"> oder Zugskommandant (bei nicht eigenem Einsatzbereich)</w:t>
            </w:r>
          </w:p>
          <w:p w14:paraId="0F935A28" w14:textId="77777777" w:rsidR="006A2A6A" w:rsidRPr="00FD264B" w:rsidRDefault="006A2A6A" w:rsidP="006C355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</w:rPr>
            </w:pPr>
          </w:p>
        </w:tc>
      </w:tr>
      <w:tr w:rsidR="008D6F7A" w:rsidRPr="00FD264B" w14:paraId="0E1CF03B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5161" w:type="dxa"/>
            <w:gridSpan w:val="2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608CFC3A" w14:textId="77777777" w:rsidR="008D6F7A" w:rsidRPr="00FD264B" w:rsidRDefault="008D6F7A" w:rsidP="00A6109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</w:rPr>
            </w:pPr>
            <w:r w:rsidRPr="00FD264B">
              <w:rPr>
                <w:rFonts w:ascii="Arial" w:hAnsi="Arial" w:cs="Arial"/>
                <w:sz w:val="20"/>
                <w:u w:val="single"/>
              </w:rPr>
              <w:br w:type="page"/>
            </w:r>
            <w:r w:rsidRPr="00FD264B">
              <w:rPr>
                <w:rFonts w:ascii="Arial" w:hAnsi="Arial" w:cs="Arial"/>
                <w:sz w:val="16"/>
              </w:rPr>
              <w:t xml:space="preserve">VERBRAUCHSMATERIAL </w:t>
            </w:r>
            <w:r w:rsidRPr="00FD264B">
              <w:rPr>
                <w:rFonts w:ascii="Arial" w:hAnsi="Arial" w:cs="Arial"/>
                <w:sz w:val="14"/>
                <w:szCs w:val="14"/>
              </w:rPr>
              <w:t>(Anmerkung: Verrechnung findet immer statt</w:t>
            </w:r>
            <w:r w:rsidR="00E20907">
              <w:rPr>
                <w:rFonts w:ascii="Arial" w:hAnsi="Arial" w:cs="Arial"/>
                <w:sz w:val="14"/>
                <w:szCs w:val="14"/>
              </w:rPr>
              <w:t>!</w:t>
            </w:r>
            <w:r w:rsidRPr="00FD264B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5836" w:type="dxa"/>
            <w:gridSpan w:val="19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BB51CC2" w14:textId="77777777" w:rsidR="008D6F7A" w:rsidRPr="00FD264B" w:rsidRDefault="008D6F7A" w:rsidP="00667FE5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EINGESETZTE GERÄTE</w:t>
            </w:r>
          </w:p>
        </w:tc>
      </w:tr>
      <w:tr w:rsidR="008D6F7A" w:rsidRPr="00FD264B" w14:paraId="2623A586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0738D24A" w14:textId="77777777" w:rsidR="008D6F7A" w:rsidRPr="00FD264B" w:rsidRDefault="008D6F7A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FD264B">
              <w:rPr>
                <w:rFonts w:ascii="Arial" w:hAnsi="Arial" w:cs="Arial"/>
                <w:bCs/>
                <w:sz w:val="14"/>
                <w:szCs w:val="14"/>
              </w:rPr>
              <w:t>Name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+ Einheit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shd w:val="clear" w:color="auto" w:fill="D9D9D9"/>
            <w:vAlign w:val="center"/>
          </w:tcPr>
          <w:p w14:paraId="29E825F8" w14:textId="77777777" w:rsidR="008D6F7A" w:rsidRPr="006F04BC" w:rsidRDefault="008D6F7A" w:rsidP="009D5C3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Anzahl</w:t>
            </w: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4A0560B4" w14:textId="77777777" w:rsidR="008D6F7A" w:rsidRPr="00FD264B" w:rsidRDefault="00444DED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Name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4B5BA96A" w14:textId="3584F284" w:rsidR="008D6F7A" w:rsidRPr="006F04BC" w:rsidRDefault="006F04BC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Anzahl</w:t>
            </w: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shd w:val="clear" w:color="auto" w:fill="D9D9D9"/>
            <w:vAlign w:val="center"/>
          </w:tcPr>
          <w:p w14:paraId="167F210D" w14:textId="77777777" w:rsidR="008D6F7A" w:rsidRPr="00FD264B" w:rsidRDefault="008D6F7A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Verrechnung</w:t>
            </w:r>
          </w:p>
        </w:tc>
      </w:tr>
      <w:tr w:rsidR="008D6F7A" w:rsidRPr="00FD264B" w14:paraId="2EE9AD04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4091C931" w14:textId="77777777" w:rsidR="008D6F7A" w:rsidRPr="0040229B" w:rsidRDefault="008D6F7A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 w:rsidRPr="0040229B">
              <w:rPr>
                <w:rFonts w:ascii="Arial" w:hAnsi="Arial" w:cs="Arial"/>
                <w:bCs/>
                <w:sz w:val="14"/>
                <w:szCs w:val="14"/>
              </w:rPr>
              <w:t>Bioversal in Liter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33E02987" w14:textId="77777777" w:rsidR="008D6F7A" w:rsidRPr="00FD264B" w:rsidRDefault="008D6F7A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39A5F9E2" w14:textId="77777777" w:rsidR="008D6F7A" w:rsidRPr="00581BEB" w:rsidRDefault="008D6F7A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2F7024C6" w14:textId="77777777" w:rsidR="008D6F7A" w:rsidRPr="00FD264B" w:rsidRDefault="008D6F7A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7C3F9951" w14:textId="77777777" w:rsidR="008D6F7A" w:rsidRPr="00FD264B" w:rsidRDefault="008D6F7A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58BD881A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559F3E34" w14:textId="77777777" w:rsidR="00581BEB" w:rsidRPr="0040229B" w:rsidRDefault="00581BEB" w:rsidP="00C51420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 w:rsidRPr="0040229B">
              <w:rPr>
                <w:rFonts w:ascii="Arial" w:hAnsi="Arial" w:cs="Arial"/>
                <w:bCs/>
                <w:sz w:val="14"/>
                <w:szCs w:val="14"/>
              </w:rPr>
              <w:t xml:space="preserve">Ölbindemittel 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(schwimmfähig) </w:t>
            </w:r>
            <w:r w:rsidRPr="0040229B">
              <w:rPr>
                <w:rFonts w:ascii="Arial" w:hAnsi="Arial" w:cs="Arial"/>
                <w:bCs/>
                <w:sz w:val="14"/>
                <w:szCs w:val="14"/>
              </w:rPr>
              <w:t>in kg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5922433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127A0F52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6FAA6AF1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77D59B8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312F110D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7A1B2E79" w14:textId="77777777" w:rsidR="00581BEB" w:rsidRPr="0040229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 w:rsidRPr="0040229B">
              <w:rPr>
                <w:rFonts w:ascii="Arial" w:hAnsi="Arial" w:cs="Arial"/>
                <w:bCs/>
                <w:sz w:val="14"/>
                <w:szCs w:val="14"/>
              </w:rPr>
              <w:t>Ölbindemittel in kg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7FD2E0C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5805FFD8" w14:textId="77777777" w:rsidR="00581BEB" w:rsidRPr="0040229B" w:rsidRDefault="00581BEB" w:rsidP="00C51420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7934DB4E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7BCE375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55F87C78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75ADFBF5" w14:textId="77777777" w:rsidR="00581BEB" w:rsidRPr="0040229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 w:rsidRPr="0040229B">
              <w:rPr>
                <w:rFonts w:ascii="Arial" w:hAnsi="Arial" w:cs="Arial"/>
                <w:bCs/>
                <w:sz w:val="14"/>
                <w:szCs w:val="14"/>
              </w:rPr>
              <w:t>Ölbindemittel-Entsorgung in kg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2EA7D6D9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77EA0B96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68CB61A4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5D6DBCFF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6EAB0A47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38CBEEC5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40229B">
              <w:rPr>
                <w:rFonts w:ascii="Arial" w:hAnsi="Arial" w:cs="Arial"/>
                <w:bCs/>
                <w:sz w:val="14"/>
                <w:szCs w:val="14"/>
              </w:rPr>
              <w:t>Ölbindetücher in Stück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0293D9F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7D1E2090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07D41EDE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6FB0DA1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7950A38D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32B63DE7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  <w:r w:rsidRPr="0040229B">
              <w:rPr>
                <w:rFonts w:ascii="Arial" w:hAnsi="Arial" w:cs="Arial"/>
                <w:bCs/>
                <w:sz w:val="14"/>
                <w:szCs w:val="14"/>
              </w:rPr>
              <w:t>Öl</w:t>
            </w:r>
            <w:r>
              <w:rPr>
                <w:rFonts w:ascii="Arial" w:hAnsi="Arial" w:cs="Arial"/>
                <w:bCs/>
                <w:sz w:val="14"/>
                <w:szCs w:val="14"/>
              </w:rPr>
              <w:t>sperren</w:t>
            </w:r>
            <w:r w:rsidRPr="0040229B">
              <w:rPr>
                <w:rFonts w:ascii="Arial" w:hAnsi="Arial" w:cs="Arial"/>
                <w:bCs/>
                <w:sz w:val="14"/>
                <w:szCs w:val="14"/>
              </w:rPr>
              <w:t xml:space="preserve"> in Stück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1471A75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672DF8C4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69AD6592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3C1E813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42EEA7AF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259F4060" w14:textId="77777777" w:rsidR="00581BEB" w:rsidRPr="00E24F72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 w:rsidRPr="00E24F72">
              <w:rPr>
                <w:rFonts w:ascii="Arial" w:hAnsi="Arial" w:cs="Arial"/>
                <w:bCs/>
                <w:sz w:val="14"/>
                <w:szCs w:val="14"/>
              </w:rPr>
              <w:t>Planen in Rollen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697568E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58476C4B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4712606C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2709EDA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13E95D47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58A3CF1F" w14:textId="77777777" w:rsidR="00581BEB" w:rsidRPr="00E9398C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  <w:lang w:val="en-US"/>
              </w:rPr>
            </w:pPr>
            <w:r w:rsidRPr="00E9398C">
              <w:rPr>
                <w:rFonts w:ascii="Arial" w:hAnsi="Arial" w:cs="Arial"/>
                <w:bCs/>
                <w:sz w:val="14"/>
                <w:szCs w:val="14"/>
                <w:lang w:val="en-US"/>
              </w:rPr>
              <w:t>Pulver, CO2, Halon in kg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1F4DBD58" w14:textId="77777777" w:rsidR="00581BEB" w:rsidRPr="0040229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04658DB9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46FAA0E3" w14:textId="77777777" w:rsidR="00581BEB" w:rsidRPr="0040229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17FB0487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44627CA0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7AAC230A" w14:textId="77777777" w:rsidR="00581BEB" w:rsidRPr="00AC5E4F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 w:rsidRPr="00AC5E4F">
              <w:rPr>
                <w:rFonts w:ascii="Arial" w:hAnsi="Arial" w:cs="Arial"/>
                <w:bCs/>
                <w:sz w:val="14"/>
                <w:szCs w:val="14"/>
              </w:rPr>
              <w:t>Reinigung nach Aufwand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38C923F4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17752215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03A93C53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0E7BF494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3C98198A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1153DC12" w14:textId="77777777" w:rsidR="00581BEB" w:rsidRPr="0040229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Sandsäcke in Stück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592E5F20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63043E7E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34DE48E2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4E9EC929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313FDC51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2188F56" w14:textId="77777777" w:rsidR="00581BEB" w:rsidRPr="0040229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 w:rsidRPr="0040229B">
              <w:rPr>
                <w:rFonts w:ascii="Arial" w:hAnsi="Arial" w:cs="Arial"/>
                <w:bCs/>
                <w:sz w:val="14"/>
                <w:szCs w:val="14"/>
              </w:rPr>
              <w:t>Schaummittel in kg</w:t>
            </w: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733FA5A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6BC35946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4044CFA3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2ADE67C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3FE9B164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9F3CA8A" w14:textId="77777777" w:rsidR="00581BEB" w:rsidRPr="0040229B" w:rsidRDefault="00581BEB" w:rsidP="00C51420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 w:rsidRPr="0040229B">
              <w:rPr>
                <w:rFonts w:ascii="Arial" w:hAnsi="Arial" w:cs="Arial"/>
                <w:bCs/>
                <w:sz w:val="14"/>
                <w:szCs w:val="14"/>
              </w:rPr>
              <w:t>Wasser in 1.000 Liter</w:t>
            </w:r>
          </w:p>
        </w:tc>
        <w:tc>
          <w:tcPr>
            <w:tcW w:w="1111" w:type="dxa"/>
            <w:gridSpan w:val="8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18AE1C67" w14:textId="77777777" w:rsidR="00581BEB" w:rsidRPr="00FD264B" w:rsidRDefault="00581BEB" w:rsidP="00C514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6A845017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710176CB" w14:textId="77777777" w:rsidR="00581BEB" w:rsidRPr="00FD264B" w:rsidRDefault="00581BEB" w:rsidP="00C51420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60372DEC" w14:textId="77777777" w:rsidR="00581BEB" w:rsidRPr="00FD264B" w:rsidRDefault="00581BEB" w:rsidP="00C5142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436A56B0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left w:val="single" w:sz="8" w:space="0" w:color="auto"/>
              <w:bottom w:val="dashSmallGap" w:sz="4" w:space="0" w:color="auto"/>
              <w:right w:val="nil"/>
            </w:tcBorders>
            <w:shd w:val="clear" w:color="auto" w:fill="D9D9D9"/>
            <w:vAlign w:val="center"/>
          </w:tcPr>
          <w:p w14:paraId="0347306F" w14:textId="77777777" w:rsidR="00581BEB" w:rsidRPr="0040229B" w:rsidRDefault="00A6109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Verbrauchsmaterial</w:t>
            </w:r>
            <w:r w:rsidR="00581BEB">
              <w:rPr>
                <w:rFonts w:ascii="Arial" w:hAnsi="Arial" w:cs="Arial"/>
                <w:bCs/>
                <w:sz w:val="14"/>
                <w:szCs w:val="14"/>
              </w:rPr>
              <w:t xml:space="preserve"> (Bsp.: Absperr- oder Klebeband in Stück)</w:t>
            </w:r>
          </w:p>
        </w:tc>
        <w:tc>
          <w:tcPr>
            <w:tcW w:w="1111" w:type="dxa"/>
            <w:gridSpan w:val="8"/>
            <w:tcBorders>
              <w:left w:val="nil"/>
              <w:right w:val="single" w:sz="8" w:space="0" w:color="auto"/>
            </w:tcBorders>
            <w:shd w:val="clear" w:color="auto" w:fill="D9D9D9"/>
            <w:vAlign w:val="center"/>
          </w:tcPr>
          <w:p w14:paraId="5D19C367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406A1F49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423F0E55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0815B26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50AB76A8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</w:tcBorders>
            <w:vAlign w:val="center"/>
          </w:tcPr>
          <w:p w14:paraId="618C7108" w14:textId="77777777" w:rsidR="00581BEB" w:rsidRPr="0040229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11" w:type="dxa"/>
            <w:gridSpan w:val="8"/>
            <w:tcBorders>
              <w:right w:val="single" w:sz="8" w:space="0" w:color="auto"/>
            </w:tcBorders>
            <w:vAlign w:val="center"/>
          </w:tcPr>
          <w:p w14:paraId="63D92A9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</w:tcBorders>
            <w:vAlign w:val="center"/>
          </w:tcPr>
          <w:p w14:paraId="1D4448F6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14:paraId="5FAFD83C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780771F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2AA8618F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"/>
          <w:jc w:val="center"/>
        </w:trPr>
        <w:tc>
          <w:tcPr>
            <w:tcW w:w="4050" w:type="dxa"/>
            <w:gridSpan w:val="13"/>
            <w:tcBorders>
              <w:top w:val="dashSmallGap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CF3DCC7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11" w:type="dxa"/>
            <w:gridSpan w:val="8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12699EA7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43" w:type="dxa"/>
            <w:gridSpan w:val="15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8F836C5" w14:textId="77777777" w:rsidR="00581BEB" w:rsidRPr="00581BEB" w:rsidRDefault="00581BEB" w:rsidP="00581BEB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993" w:type="dxa"/>
            <w:tcBorders>
              <w:bottom w:val="single" w:sz="8" w:space="0" w:color="auto"/>
            </w:tcBorders>
            <w:vAlign w:val="center"/>
          </w:tcPr>
          <w:p w14:paraId="655A160E" w14:textId="77777777" w:rsidR="00581BEB" w:rsidRPr="00FD264B" w:rsidRDefault="00581BEB" w:rsidP="009D5C38">
            <w:pPr>
              <w:widowControl w:val="0"/>
              <w:tabs>
                <w:tab w:val="left" w:pos="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4C0D05E8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581BEB" w:rsidRPr="00FD264B" w14:paraId="3975D101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5"/>
          <w:jc w:val="center"/>
        </w:trPr>
        <w:tc>
          <w:tcPr>
            <w:tcW w:w="10997" w:type="dxa"/>
            <w:gridSpan w:val="4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18B38158" w14:textId="77777777" w:rsidR="00581BEB" w:rsidRPr="00FD264B" w:rsidRDefault="00581BEB" w:rsidP="00667FE5">
            <w:pPr>
              <w:jc w:val="center"/>
              <w:rPr>
                <w:rFonts w:ascii="Arial" w:hAnsi="Arial" w:cs="Arial"/>
                <w:sz w:val="16"/>
              </w:rPr>
            </w:pPr>
            <w:r w:rsidRPr="00FD264B">
              <w:rPr>
                <w:rFonts w:ascii="Arial" w:hAnsi="Arial" w:cs="Arial"/>
                <w:sz w:val="16"/>
              </w:rPr>
              <w:t>BETEILIGETE FAHRZEUGE UND MITGLIEDER</w:t>
            </w:r>
          </w:p>
        </w:tc>
      </w:tr>
      <w:tr w:rsidR="006A2A6A" w:rsidRPr="00FD264B" w14:paraId="3A19E341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54"/>
          <w:jc w:val="center"/>
        </w:trPr>
        <w:tc>
          <w:tcPr>
            <w:tcW w:w="220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DFEA80" w14:textId="77777777" w:rsidR="006A2A6A" w:rsidRPr="006F04BC" w:rsidRDefault="00301E2F" w:rsidP="00301E2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4BC">
              <w:rPr>
                <w:rFonts w:ascii="Arial" w:hAnsi="Arial" w:cs="Arial"/>
                <w:b/>
                <w:bCs/>
                <w:sz w:val="16"/>
                <w:szCs w:val="16"/>
              </w:rPr>
              <w:t>HLF</w:t>
            </w:r>
            <w:r w:rsidR="006A2A6A" w:rsidRPr="006F04B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3</w:t>
            </w:r>
          </w:p>
        </w:tc>
        <w:tc>
          <w:tcPr>
            <w:tcW w:w="380" w:type="dxa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  <w:vAlign w:val="center"/>
          </w:tcPr>
          <w:p w14:paraId="64343A37" w14:textId="77777777" w:rsidR="006A2A6A" w:rsidRPr="00FD264B" w:rsidRDefault="006A2A6A" w:rsidP="006A2A6A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1587" w:type="dxa"/>
            <w:gridSpan w:val="6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42AA4ACA" w14:textId="77777777" w:rsidR="006A2A6A" w:rsidRDefault="006A2A6A" w:rsidP="006A2A6A">
            <w:pPr>
              <w:ind w:left="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Ausgerückt,</w:t>
            </w:r>
          </w:p>
          <w:p w14:paraId="1A03F60F" w14:textId="77777777" w:rsidR="006A2A6A" w:rsidRPr="00FD264B" w:rsidRDefault="006A2A6A" w:rsidP="006A2A6A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aber nicht eingesetzt</w:t>
            </w:r>
          </w:p>
        </w:tc>
        <w:tc>
          <w:tcPr>
            <w:tcW w:w="1142" w:type="dxa"/>
            <w:gridSpan w:val="8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25036CA7" w14:textId="77777777" w:rsidR="006A2A6A" w:rsidRPr="00FD264B" w:rsidRDefault="006A2A6A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von</w:t>
            </w:r>
          </w:p>
        </w:tc>
        <w:tc>
          <w:tcPr>
            <w:tcW w:w="1142" w:type="dxa"/>
            <w:gridSpan w:val="4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F6BF5EC" w14:textId="77777777" w:rsidR="006A2A6A" w:rsidRPr="00FD264B" w:rsidRDefault="006A2A6A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bis</w:t>
            </w:r>
          </w:p>
        </w:tc>
        <w:tc>
          <w:tcPr>
            <w:tcW w:w="4538" w:type="dxa"/>
            <w:gridSpan w:val="14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BC61B80" w14:textId="77777777" w:rsidR="006A2A6A" w:rsidRPr="006F04BC" w:rsidRDefault="006A2A6A" w:rsidP="009D5C3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KM</w:t>
            </w:r>
          </w:p>
        </w:tc>
      </w:tr>
      <w:tr w:rsidR="006A2A6A" w:rsidRPr="00FD264B" w14:paraId="50BF1751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10"/>
          <w:jc w:val="center"/>
        </w:trPr>
        <w:tc>
          <w:tcPr>
            <w:tcW w:w="2208" w:type="dxa"/>
            <w:gridSpan w:val="7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3001B8" w14:textId="77777777" w:rsidR="006A2A6A" w:rsidRPr="00FD264B" w:rsidRDefault="006A2A6A" w:rsidP="009D5C38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8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62BE9FCC" w14:textId="77777777" w:rsidR="006A2A6A" w:rsidRPr="00FD264B" w:rsidRDefault="006A2A6A" w:rsidP="009D5C38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87" w:type="dxa"/>
            <w:gridSpan w:val="6"/>
            <w:vMerge/>
            <w:tcBorders>
              <w:left w:val="nil"/>
            </w:tcBorders>
            <w:vAlign w:val="center"/>
          </w:tcPr>
          <w:p w14:paraId="4605388A" w14:textId="77777777" w:rsidR="006A2A6A" w:rsidRPr="00FD264B" w:rsidRDefault="006A2A6A" w:rsidP="009D5C38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5156E165" w14:textId="77777777" w:rsidR="006A2A6A" w:rsidRPr="00FD264B" w:rsidRDefault="006A2A6A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0D11C2AD" w14:textId="77777777" w:rsidR="006A2A6A" w:rsidRPr="00FD264B" w:rsidRDefault="006A2A6A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8" w:type="dxa"/>
            <w:gridSpan w:val="14"/>
            <w:tcBorders>
              <w:right w:val="single" w:sz="8" w:space="0" w:color="auto"/>
            </w:tcBorders>
            <w:vAlign w:val="center"/>
          </w:tcPr>
          <w:p w14:paraId="7D66184C" w14:textId="77777777" w:rsidR="006A2A6A" w:rsidRPr="00FD264B" w:rsidRDefault="006A2A6A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667FE5" w14:paraId="77AEF932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4175" w:type="dxa"/>
            <w:gridSpan w:val="14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4DEE5411" w14:textId="77777777" w:rsidR="00581BEB" w:rsidRPr="00667FE5" w:rsidRDefault="006A2A6A" w:rsidP="00A6109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Name</w:t>
            </w:r>
            <w:r w:rsidR="00667FE5" w:rsidRPr="00667FE5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581BEB" w:rsidRPr="00667FE5">
              <w:rPr>
                <w:rFonts w:ascii="Arial" w:hAnsi="Arial" w:cs="Arial"/>
                <w:sz w:val="14"/>
                <w:szCs w:val="14"/>
              </w:rPr>
              <w:t>(Anmerkung: Einsatzzeit = Fahrzeugeinsatzzeit!)</w:t>
            </w:r>
          </w:p>
        </w:tc>
        <w:tc>
          <w:tcPr>
            <w:tcW w:w="1142" w:type="dxa"/>
            <w:gridSpan w:val="8"/>
            <w:shd w:val="clear" w:color="auto" w:fill="D9D9D9"/>
            <w:vAlign w:val="center"/>
          </w:tcPr>
          <w:p w14:paraId="4B1C019E" w14:textId="77777777" w:rsidR="00581BEB" w:rsidRPr="00667FE5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667FE5">
              <w:rPr>
                <w:rFonts w:ascii="Arial" w:hAnsi="Arial" w:cs="Arial"/>
                <w:sz w:val="14"/>
                <w:szCs w:val="14"/>
              </w:rPr>
              <w:t>Grp</w:t>
            </w:r>
            <w:proofErr w:type="spellEnd"/>
            <w:r w:rsidRPr="00667FE5">
              <w:rPr>
                <w:rFonts w:ascii="Arial" w:hAnsi="Arial" w:cs="Arial"/>
                <w:sz w:val="14"/>
                <w:szCs w:val="14"/>
              </w:rPr>
              <w:t>.-</w:t>
            </w:r>
            <w:proofErr w:type="spellStart"/>
            <w:r w:rsidRPr="00667FE5">
              <w:rPr>
                <w:rFonts w:ascii="Arial" w:hAnsi="Arial" w:cs="Arial"/>
                <w:sz w:val="14"/>
                <w:szCs w:val="14"/>
              </w:rPr>
              <w:t>Kdt</w:t>
            </w:r>
            <w:proofErr w:type="spellEnd"/>
            <w:r w:rsidRPr="00667F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42" w:type="dxa"/>
            <w:gridSpan w:val="4"/>
            <w:shd w:val="clear" w:color="auto" w:fill="D9D9D9"/>
            <w:vAlign w:val="center"/>
          </w:tcPr>
          <w:p w14:paraId="0C76E464" w14:textId="77777777" w:rsidR="00581BEB" w:rsidRPr="00667FE5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Fahrer</w:t>
            </w:r>
          </w:p>
        </w:tc>
        <w:tc>
          <w:tcPr>
            <w:tcW w:w="3538" w:type="dxa"/>
            <w:gridSpan w:val="11"/>
            <w:shd w:val="clear" w:color="auto" w:fill="D9D9D9"/>
            <w:vAlign w:val="center"/>
          </w:tcPr>
          <w:p w14:paraId="48248993" w14:textId="77777777" w:rsidR="00581BEB" w:rsidRPr="00667FE5" w:rsidRDefault="00581BEB" w:rsidP="00AE3F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 xml:space="preserve">AS </w:t>
            </w:r>
            <w:r w:rsidR="00AE3F5E">
              <w:rPr>
                <w:rFonts w:ascii="Arial" w:hAnsi="Arial" w:cs="Arial"/>
                <w:sz w:val="14"/>
                <w:szCs w:val="14"/>
              </w:rPr>
              <w:t>(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Geräte + Zeit </w:t>
            </w:r>
            <w:r w:rsidR="00AE3F5E">
              <w:rPr>
                <w:rFonts w:ascii="Arial" w:hAnsi="Arial" w:cs="Arial"/>
                <w:sz w:val="14"/>
                <w:szCs w:val="14"/>
              </w:rPr>
              <w:t>oder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 AS-Protokoll</w:t>
            </w:r>
            <w:r w:rsidR="00AE3F5E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shd w:val="clear" w:color="auto" w:fill="D9D9D9"/>
            <w:vAlign w:val="center"/>
          </w:tcPr>
          <w:p w14:paraId="3CBE9D8D" w14:textId="77777777" w:rsidR="00581BEB" w:rsidRPr="00667FE5" w:rsidRDefault="00581BEB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Vollschutz</w:t>
            </w:r>
          </w:p>
        </w:tc>
      </w:tr>
      <w:tr w:rsidR="00581BEB" w:rsidRPr="00FD264B" w14:paraId="0A178385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9ADE3D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664C935D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22BE4262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78057D2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059EE297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3B676EE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78A30E43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1D3DBD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53D64CE2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5F50500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271B9CF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6960DFC8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4475DCC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4E6FC97F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670FFC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66DD02E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47C50EE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6DDA0D48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613C8109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692F161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650235BB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91F61D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479B7C5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32FF0714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7CBF5770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538A675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7FAB2D9F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27A81EAC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D42246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05339B0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27CEBC2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4114D38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57038DB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3E60EE70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6E72148A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AD7A1B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553264E7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0955DEF1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3E56820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17C7A63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613FFA4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6DB37C0A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4D635A" w14:textId="08A228F6" w:rsidR="00581BEB" w:rsidRPr="009D5C38" w:rsidRDefault="00E826A6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4EE9661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tcBorders>
              <w:bottom w:val="single" w:sz="8" w:space="0" w:color="auto"/>
            </w:tcBorders>
            <w:vAlign w:val="center"/>
          </w:tcPr>
          <w:p w14:paraId="6AFF280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tcBorders>
              <w:bottom w:val="single" w:sz="8" w:space="0" w:color="auto"/>
            </w:tcBorders>
            <w:vAlign w:val="center"/>
          </w:tcPr>
          <w:p w14:paraId="59AF3E94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tcBorders>
              <w:bottom w:val="single" w:sz="8" w:space="0" w:color="auto"/>
            </w:tcBorders>
            <w:vAlign w:val="center"/>
          </w:tcPr>
          <w:p w14:paraId="330089D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36B58B7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2A6A" w:rsidRPr="00FD264B" w14:paraId="043066EB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54"/>
          <w:jc w:val="center"/>
        </w:trPr>
        <w:tc>
          <w:tcPr>
            <w:tcW w:w="220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AA6D7E" w14:textId="77777777" w:rsidR="006A2A6A" w:rsidRPr="006F04BC" w:rsidRDefault="006A2A6A" w:rsidP="00730F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4BC">
              <w:rPr>
                <w:rFonts w:ascii="Arial" w:hAnsi="Arial" w:cs="Arial"/>
                <w:b/>
                <w:bCs/>
                <w:sz w:val="16"/>
                <w:szCs w:val="16"/>
              </w:rPr>
              <w:t>LKWA</w:t>
            </w:r>
          </w:p>
        </w:tc>
        <w:tc>
          <w:tcPr>
            <w:tcW w:w="380" w:type="dxa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  <w:vAlign w:val="center"/>
          </w:tcPr>
          <w:p w14:paraId="3A3736F1" w14:textId="77777777" w:rsidR="006A2A6A" w:rsidRPr="00FD264B" w:rsidRDefault="006A2A6A" w:rsidP="00730F3C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1587" w:type="dxa"/>
            <w:gridSpan w:val="6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73438FEB" w14:textId="77777777" w:rsidR="006A2A6A" w:rsidRDefault="006A2A6A" w:rsidP="00730F3C">
            <w:pPr>
              <w:ind w:left="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Ausgerückt,</w:t>
            </w:r>
          </w:p>
          <w:p w14:paraId="01F51872" w14:textId="77777777" w:rsidR="006A2A6A" w:rsidRPr="00FD264B" w:rsidRDefault="006A2A6A" w:rsidP="00730F3C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aber nicht eingesetzt</w:t>
            </w:r>
          </w:p>
        </w:tc>
        <w:tc>
          <w:tcPr>
            <w:tcW w:w="1142" w:type="dxa"/>
            <w:gridSpan w:val="8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32B77A72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von</w:t>
            </w:r>
          </w:p>
        </w:tc>
        <w:tc>
          <w:tcPr>
            <w:tcW w:w="1142" w:type="dxa"/>
            <w:gridSpan w:val="4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43E147A0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bis</w:t>
            </w:r>
          </w:p>
        </w:tc>
        <w:tc>
          <w:tcPr>
            <w:tcW w:w="4538" w:type="dxa"/>
            <w:gridSpan w:val="14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485984C" w14:textId="77777777" w:rsidR="006A2A6A" w:rsidRPr="006F04BC" w:rsidRDefault="006A2A6A" w:rsidP="00730F3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KM</w:t>
            </w:r>
          </w:p>
        </w:tc>
      </w:tr>
      <w:tr w:rsidR="006A2A6A" w:rsidRPr="00FD264B" w14:paraId="570DABA6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10"/>
          <w:jc w:val="center"/>
        </w:trPr>
        <w:tc>
          <w:tcPr>
            <w:tcW w:w="2208" w:type="dxa"/>
            <w:gridSpan w:val="7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E8E78A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8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5076C61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87" w:type="dxa"/>
            <w:gridSpan w:val="6"/>
            <w:vMerge/>
            <w:tcBorders>
              <w:left w:val="nil"/>
            </w:tcBorders>
            <w:vAlign w:val="center"/>
          </w:tcPr>
          <w:p w14:paraId="78D59782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35224100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7E2470B1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8" w:type="dxa"/>
            <w:gridSpan w:val="14"/>
            <w:tcBorders>
              <w:right w:val="single" w:sz="8" w:space="0" w:color="auto"/>
            </w:tcBorders>
            <w:vAlign w:val="center"/>
          </w:tcPr>
          <w:p w14:paraId="57043262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E3F5E" w:rsidRPr="00667FE5" w14:paraId="133C4E38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4175" w:type="dxa"/>
            <w:gridSpan w:val="14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427ED52C" w14:textId="77777777" w:rsidR="00AE3F5E" w:rsidRPr="00667FE5" w:rsidRDefault="00AE3F5E" w:rsidP="00A6109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Name (Anmerkung: Einsatzzeit = Fahrzeugeinsatzzeit!)</w:t>
            </w:r>
          </w:p>
        </w:tc>
        <w:tc>
          <w:tcPr>
            <w:tcW w:w="1142" w:type="dxa"/>
            <w:gridSpan w:val="8"/>
            <w:shd w:val="clear" w:color="auto" w:fill="D9D9D9"/>
            <w:vAlign w:val="center"/>
          </w:tcPr>
          <w:p w14:paraId="16C4D8F8" w14:textId="77777777" w:rsidR="00AE3F5E" w:rsidRPr="00667FE5" w:rsidRDefault="00AE3F5E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667FE5">
              <w:rPr>
                <w:rFonts w:ascii="Arial" w:hAnsi="Arial" w:cs="Arial"/>
                <w:sz w:val="14"/>
                <w:szCs w:val="14"/>
              </w:rPr>
              <w:t>Grp</w:t>
            </w:r>
            <w:proofErr w:type="spellEnd"/>
            <w:r w:rsidRPr="00667FE5">
              <w:rPr>
                <w:rFonts w:ascii="Arial" w:hAnsi="Arial" w:cs="Arial"/>
                <w:sz w:val="14"/>
                <w:szCs w:val="14"/>
              </w:rPr>
              <w:t>.-</w:t>
            </w:r>
            <w:proofErr w:type="spellStart"/>
            <w:r w:rsidRPr="00667FE5">
              <w:rPr>
                <w:rFonts w:ascii="Arial" w:hAnsi="Arial" w:cs="Arial"/>
                <w:sz w:val="14"/>
                <w:szCs w:val="14"/>
              </w:rPr>
              <w:t>Kdt</w:t>
            </w:r>
            <w:proofErr w:type="spellEnd"/>
            <w:r w:rsidRPr="00667F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42" w:type="dxa"/>
            <w:gridSpan w:val="4"/>
            <w:shd w:val="clear" w:color="auto" w:fill="D9D9D9"/>
            <w:vAlign w:val="center"/>
          </w:tcPr>
          <w:p w14:paraId="18C46FB9" w14:textId="77777777" w:rsidR="00AE3F5E" w:rsidRPr="00667FE5" w:rsidRDefault="00AE3F5E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Fahrer</w:t>
            </w:r>
          </w:p>
        </w:tc>
        <w:tc>
          <w:tcPr>
            <w:tcW w:w="3538" w:type="dxa"/>
            <w:gridSpan w:val="11"/>
            <w:shd w:val="clear" w:color="auto" w:fill="D9D9D9"/>
            <w:vAlign w:val="center"/>
          </w:tcPr>
          <w:p w14:paraId="42FEC694" w14:textId="77777777" w:rsidR="00AE3F5E" w:rsidRPr="00667FE5" w:rsidRDefault="00AE3F5E" w:rsidP="00AE3F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 xml:space="preserve">AS </w:t>
            </w:r>
            <w:r>
              <w:rPr>
                <w:rFonts w:ascii="Arial" w:hAnsi="Arial" w:cs="Arial"/>
                <w:sz w:val="14"/>
                <w:szCs w:val="14"/>
              </w:rPr>
              <w:t>(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Geräte + Zeit </w:t>
            </w:r>
            <w:r>
              <w:rPr>
                <w:rFonts w:ascii="Arial" w:hAnsi="Arial" w:cs="Arial"/>
                <w:sz w:val="14"/>
                <w:szCs w:val="14"/>
              </w:rPr>
              <w:t>oder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 AS-Protokoll</w:t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shd w:val="clear" w:color="auto" w:fill="D9D9D9"/>
            <w:vAlign w:val="center"/>
          </w:tcPr>
          <w:p w14:paraId="4314E259" w14:textId="77777777" w:rsidR="00AE3F5E" w:rsidRPr="00667FE5" w:rsidRDefault="00AE3F5E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Vollschutz</w:t>
            </w:r>
          </w:p>
        </w:tc>
      </w:tr>
      <w:tr w:rsidR="00581BEB" w:rsidRPr="00FD264B" w14:paraId="001450DE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9184AD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689B9B84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34A9F969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77D1FE8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4E1F0CB0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18368EE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56E4667B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6F032E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0BD9CDD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3DBA4ED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2F6FDF4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71D69291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4FC1BFB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4B599777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3C73D3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113411C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159B255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7BF41B7F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5ECFCD5F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6506A7A0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154802BA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14911D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7B0FDA0D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2A2D20B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204D7117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55F839F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2ED3FAC4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10F57FD9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9D6507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5F396DA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3930444F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0BB95DB9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614D3F92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6B8CBB2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71F5EB4D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365ADC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01487827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5436158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39E5DAE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420CA272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79C0BBE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2A6A" w:rsidRPr="00FD264B" w14:paraId="2E0DF0FC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54"/>
          <w:jc w:val="center"/>
        </w:trPr>
        <w:tc>
          <w:tcPr>
            <w:tcW w:w="220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50ED60" w14:textId="77777777" w:rsidR="006A2A6A" w:rsidRPr="006F04BC" w:rsidRDefault="006A2A6A" w:rsidP="00730F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4BC">
              <w:rPr>
                <w:rFonts w:ascii="Arial" w:hAnsi="Arial" w:cs="Arial"/>
                <w:b/>
                <w:bCs/>
                <w:sz w:val="16"/>
                <w:szCs w:val="16"/>
              </w:rPr>
              <w:t>MTFA</w:t>
            </w:r>
          </w:p>
        </w:tc>
        <w:tc>
          <w:tcPr>
            <w:tcW w:w="380" w:type="dxa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  <w:vAlign w:val="center"/>
          </w:tcPr>
          <w:p w14:paraId="75AF2DD9" w14:textId="77777777" w:rsidR="006A2A6A" w:rsidRPr="00FD264B" w:rsidRDefault="006A2A6A" w:rsidP="00730F3C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1587" w:type="dxa"/>
            <w:gridSpan w:val="6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5C7EE3F4" w14:textId="77777777" w:rsidR="006A2A6A" w:rsidRDefault="006A2A6A" w:rsidP="00730F3C">
            <w:pPr>
              <w:ind w:left="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Ausgerückt,</w:t>
            </w:r>
          </w:p>
          <w:p w14:paraId="0AFBFDCE" w14:textId="77777777" w:rsidR="006A2A6A" w:rsidRPr="00FD264B" w:rsidRDefault="006A2A6A" w:rsidP="00730F3C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aber nicht eingesetzt</w:t>
            </w:r>
          </w:p>
        </w:tc>
        <w:tc>
          <w:tcPr>
            <w:tcW w:w="1142" w:type="dxa"/>
            <w:gridSpan w:val="8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0448C79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von</w:t>
            </w:r>
          </w:p>
        </w:tc>
        <w:tc>
          <w:tcPr>
            <w:tcW w:w="1142" w:type="dxa"/>
            <w:gridSpan w:val="4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60CDC01E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bis</w:t>
            </w:r>
          </w:p>
        </w:tc>
        <w:tc>
          <w:tcPr>
            <w:tcW w:w="4538" w:type="dxa"/>
            <w:gridSpan w:val="14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505027A6" w14:textId="77777777" w:rsidR="006A2A6A" w:rsidRPr="006F04BC" w:rsidRDefault="006A2A6A" w:rsidP="00730F3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KM</w:t>
            </w:r>
          </w:p>
        </w:tc>
      </w:tr>
      <w:tr w:rsidR="006A2A6A" w:rsidRPr="00FD264B" w14:paraId="448FBEB2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10"/>
          <w:jc w:val="center"/>
        </w:trPr>
        <w:tc>
          <w:tcPr>
            <w:tcW w:w="2208" w:type="dxa"/>
            <w:gridSpan w:val="7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E2B9AD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8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7FFA22A5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87" w:type="dxa"/>
            <w:gridSpan w:val="6"/>
            <w:vMerge/>
            <w:tcBorders>
              <w:left w:val="nil"/>
            </w:tcBorders>
            <w:vAlign w:val="center"/>
          </w:tcPr>
          <w:p w14:paraId="3A101D5C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1743315C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07C94F39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8" w:type="dxa"/>
            <w:gridSpan w:val="14"/>
            <w:tcBorders>
              <w:right w:val="single" w:sz="8" w:space="0" w:color="auto"/>
            </w:tcBorders>
            <w:vAlign w:val="center"/>
          </w:tcPr>
          <w:p w14:paraId="50F0E50B" w14:textId="77777777" w:rsidR="006A2A6A" w:rsidRPr="00FD264B" w:rsidRDefault="006A2A6A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E3F5E" w:rsidRPr="00667FE5" w14:paraId="76B609B7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4175" w:type="dxa"/>
            <w:gridSpan w:val="14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59939B7D" w14:textId="77777777" w:rsidR="00AE3F5E" w:rsidRPr="00667FE5" w:rsidRDefault="00AE3F5E" w:rsidP="00444DE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 (Anmerkung: Einsatzzeit = Fahrzeugeinsatzzeit!)</w:t>
            </w:r>
          </w:p>
        </w:tc>
        <w:tc>
          <w:tcPr>
            <w:tcW w:w="1142" w:type="dxa"/>
            <w:gridSpan w:val="8"/>
            <w:shd w:val="clear" w:color="auto" w:fill="D9D9D9"/>
            <w:vAlign w:val="center"/>
          </w:tcPr>
          <w:p w14:paraId="0EC0E8AC" w14:textId="77777777" w:rsidR="00AE3F5E" w:rsidRPr="00667FE5" w:rsidRDefault="00AE3F5E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667FE5">
              <w:rPr>
                <w:rFonts w:ascii="Arial" w:hAnsi="Arial" w:cs="Arial"/>
                <w:sz w:val="14"/>
                <w:szCs w:val="14"/>
              </w:rPr>
              <w:t>Grp</w:t>
            </w:r>
            <w:proofErr w:type="spellEnd"/>
            <w:r w:rsidRPr="00667FE5">
              <w:rPr>
                <w:rFonts w:ascii="Arial" w:hAnsi="Arial" w:cs="Arial"/>
                <w:sz w:val="14"/>
                <w:szCs w:val="14"/>
              </w:rPr>
              <w:t>.-</w:t>
            </w:r>
            <w:proofErr w:type="spellStart"/>
            <w:r w:rsidRPr="00667FE5">
              <w:rPr>
                <w:rFonts w:ascii="Arial" w:hAnsi="Arial" w:cs="Arial"/>
                <w:sz w:val="14"/>
                <w:szCs w:val="14"/>
              </w:rPr>
              <w:t>Kdt</w:t>
            </w:r>
            <w:proofErr w:type="spellEnd"/>
            <w:r w:rsidRPr="00667F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42" w:type="dxa"/>
            <w:gridSpan w:val="4"/>
            <w:shd w:val="clear" w:color="auto" w:fill="D9D9D9"/>
            <w:vAlign w:val="center"/>
          </w:tcPr>
          <w:p w14:paraId="19AAD54B" w14:textId="77777777" w:rsidR="00AE3F5E" w:rsidRPr="00667FE5" w:rsidRDefault="00AE3F5E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Fahrer</w:t>
            </w:r>
          </w:p>
        </w:tc>
        <w:tc>
          <w:tcPr>
            <w:tcW w:w="3538" w:type="dxa"/>
            <w:gridSpan w:val="11"/>
            <w:shd w:val="clear" w:color="auto" w:fill="D9D9D9"/>
            <w:vAlign w:val="center"/>
          </w:tcPr>
          <w:p w14:paraId="49C56AAC" w14:textId="77777777" w:rsidR="00AE3F5E" w:rsidRPr="00667FE5" w:rsidRDefault="00AE3F5E" w:rsidP="00AE3F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 xml:space="preserve">AS </w:t>
            </w:r>
            <w:r>
              <w:rPr>
                <w:rFonts w:ascii="Arial" w:hAnsi="Arial" w:cs="Arial"/>
                <w:sz w:val="14"/>
                <w:szCs w:val="14"/>
              </w:rPr>
              <w:t>(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Geräte + Zeit </w:t>
            </w:r>
            <w:r>
              <w:rPr>
                <w:rFonts w:ascii="Arial" w:hAnsi="Arial" w:cs="Arial"/>
                <w:sz w:val="14"/>
                <w:szCs w:val="14"/>
              </w:rPr>
              <w:t>oder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 AS-Protokoll</w:t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shd w:val="clear" w:color="auto" w:fill="D9D9D9"/>
            <w:vAlign w:val="center"/>
          </w:tcPr>
          <w:p w14:paraId="359A2CD0" w14:textId="77777777" w:rsidR="00AE3F5E" w:rsidRPr="00667FE5" w:rsidRDefault="00AE3F5E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Vollschutz</w:t>
            </w:r>
          </w:p>
        </w:tc>
      </w:tr>
      <w:tr w:rsidR="00581BEB" w:rsidRPr="00FD264B" w14:paraId="47FF514D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9FAFBC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49259BAF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42D260FD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1BDFB0A4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6F88382D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57E003D1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2F5C2EA4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DED1CA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0722EB8F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61B370C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3BF9E24D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7C6B684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3F8D6B5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73848B16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762656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15A9AC81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294B7CB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4FFB9C78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02AE7F57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7B57D49D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58B72EC7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D8CC18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1E1A8D5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7BADD7B0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57386FE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2B29B93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7AB3A468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3FEB5E50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8A7205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0844E89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569C6464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48C42140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273C74AF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55552EA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76C907BD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8DEBE5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369F78F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1EEFC411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6F41861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3FC1BF87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06DD671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5D9A062F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3ADFD0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02A8F5A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26E5896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4ED5C81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7A69A1E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4175C1D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5C641675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EC11F0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13790E5D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2628C819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05913769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vAlign w:val="center"/>
          </w:tcPr>
          <w:p w14:paraId="2F075FD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48F43A0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41C431BF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BE6B83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522F2E5F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tcBorders>
              <w:bottom w:val="single" w:sz="8" w:space="0" w:color="auto"/>
            </w:tcBorders>
            <w:vAlign w:val="center"/>
          </w:tcPr>
          <w:p w14:paraId="7712CBA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tcBorders>
              <w:bottom w:val="single" w:sz="8" w:space="0" w:color="auto"/>
            </w:tcBorders>
            <w:vAlign w:val="center"/>
          </w:tcPr>
          <w:p w14:paraId="271C8B88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38" w:type="dxa"/>
            <w:gridSpan w:val="11"/>
            <w:tcBorders>
              <w:bottom w:val="single" w:sz="8" w:space="0" w:color="auto"/>
            </w:tcBorders>
            <w:vAlign w:val="center"/>
          </w:tcPr>
          <w:p w14:paraId="0D21B89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61B39767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7FE5" w:rsidRPr="00FD264B" w14:paraId="0340D58C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54"/>
          <w:jc w:val="center"/>
        </w:trPr>
        <w:tc>
          <w:tcPr>
            <w:tcW w:w="220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B5325F" w14:textId="77777777" w:rsidR="00667FE5" w:rsidRPr="006F04BC" w:rsidRDefault="00667FE5" w:rsidP="00730F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4BC">
              <w:rPr>
                <w:rFonts w:ascii="Arial" w:hAnsi="Arial" w:cs="Arial"/>
                <w:b/>
                <w:bCs/>
                <w:sz w:val="16"/>
                <w:szCs w:val="16"/>
              </w:rPr>
              <w:t>Stapler</w:t>
            </w:r>
          </w:p>
        </w:tc>
        <w:tc>
          <w:tcPr>
            <w:tcW w:w="380" w:type="dxa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  <w:vAlign w:val="center"/>
          </w:tcPr>
          <w:p w14:paraId="285A3304" w14:textId="77777777" w:rsidR="00667FE5" w:rsidRPr="00FD264B" w:rsidRDefault="00667FE5" w:rsidP="00730F3C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1587" w:type="dxa"/>
            <w:gridSpan w:val="6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2763E564" w14:textId="77777777" w:rsidR="00667FE5" w:rsidRDefault="00667FE5" w:rsidP="00730F3C">
            <w:pPr>
              <w:ind w:left="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Ausgerückt,</w:t>
            </w:r>
          </w:p>
          <w:p w14:paraId="3E63E500" w14:textId="77777777" w:rsidR="00667FE5" w:rsidRPr="00FD264B" w:rsidRDefault="00667FE5" w:rsidP="00730F3C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aber nicht eingesetzt</w:t>
            </w:r>
          </w:p>
        </w:tc>
        <w:tc>
          <w:tcPr>
            <w:tcW w:w="1142" w:type="dxa"/>
            <w:gridSpan w:val="8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19550945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von</w:t>
            </w:r>
          </w:p>
        </w:tc>
        <w:tc>
          <w:tcPr>
            <w:tcW w:w="1142" w:type="dxa"/>
            <w:gridSpan w:val="4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6E514E7E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bis</w:t>
            </w:r>
          </w:p>
        </w:tc>
        <w:tc>
          <w:tcPr>
            <w:tcW w:w="4538" w:type="dxa"/>
            <w:gridSpan w:val="14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03D1AFB" w14:textId="77777777" w:rsidR="00667FE5" w:rsidRPr="006F04BC" w:rsidRDefault="00667FE5" w:rsidP="00730F3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KM</w:t>
            </w:r>
          </w:p>
        </w:tc>
      </w:tr>
      <w:tr w:rsidR="00667FE5" w:rsidRPr="00FD264B" w14:paraId="5622CB2C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10"/>
          <w:jc w:val="center"/>
        </w:trPr>
        <w:tc>
          <w:tcPr>
            <w:tcW w:w="2208" w:type="dxa"/>
            <w:gridSpan w:val="7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4CFE79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8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49CB6504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87" w:type="dxa"/>
            <w:gridSpan w:val="6"/>
            <w:vMerge/>
            <w:tcBorders>
              <w:left w:val="nil"/>
            </w:tcBorders>
            <w:vAlign w:val="center"/>
          </w:tcPr>
          <w:p w14:paraId="1AEF1B01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61EBB2F4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2A3D2052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8" w:type="dxa"/>
            <w:gridSpan w:val="14"/>
            <w:tcBorders>
              <w:right w:val="single" w:sz="8" w:space="0" w:color="auto"/>
            </w:tcBorders>
            <w:vAlign w:val="center"/>
          </w:tcPr>
          <w:p w14:paraId="060DAFED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E3F5E" w:rsidRPr="00667FE5" w14:paraId="14D541D7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4175" w:type="dxa"/>
            <w:gridSpan w:val="14"/>
            <w:tcBorders>
              <w:left w:val="single" w:sz="8" w:space="0" w:color="auto"/>
            </w:tcBorders>
            <w:shd w:val="clear" w:color="auto" w:fill="D9D9D9"/>
            <w:vAlign w:val="center"/>
          </w:tcPr>
          <w:p w14:paraId="0FD93A0B" w14:textId="77777777" w:rsidR="00AE3F5E" w:rsidRPr="00667FE5" w:rsidRDefault="00AE3F5E" w:rsidP="00444DE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Name (Anmerkung: Einsatzzeit = Fahrzeugeinsatzzeit!)</w:t>
            </w:r>
          </w:p>
        </w:tc>
        <w:tc>
          <w:tcPr>
            <w:tcW w:w="1142" w:type="dxa"/>
            <w:gridSpan w:val="8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B94706B" w14:textId="77777777" w:rsidR="00AE3F5E" w:rsidRPr="00667FE5" w:rsidRDefault="00AE3F5E" w:rsidP="00AF01B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proofErr w:type="spellStart"/>
            <w:r w:rsidRPr="00667FE5">
              <w:rPr>
                <w:rFonts w:ascii="Arial" w:hAnsi="Arial" w:cs="Arial"/>
                <w:sz w:val="14"/>
                <w:szCs w:val="14"/>
              </w:rPr>
              <w:t>Grp</w:t>
            </w:r>
            <w:proofErr w:type="spellEnd"/>
            <w:r w:rsidRPr="00667FE5">
              <w:rPr>
                <w:rFonts w:ascii="Arial" w:hAnsi="Arial" w:cs="Arial"/>
                <w:sz w:val="14"/>
                <w:szCs w:val="14"/>
              </w:rPr>
              <w:t>.-</w:t>
            </w:r>
            <w:proofErr w:type="spellStart"/>
            <w:r w:rsidRPr="00667FE5">
              <w:rPr>
                <w:rFonts w:ascii="Arial" w:hAnsi="Arial" w:cs="Arial"/>
                <w:sz w:val="14"/>
                <w:szCs w:val="14"/>
              </w:rPr>
              <w:t>Kdt</w:t>
            </w:r>
            <w:proofErr w:type="spellEnd"/>
            <w:r w:rsidRPr="00667F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142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8A98A18" w14:textId="77777777" w:rsidR="00AE3F5E" w:rsidRPr="00667FE5" w:rsidRDefault="00AE3F5E" w:rsidP="00AF01B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Fahrer</w:t>
            </w:r>
          </w:p>
        </w:tc>
        <w:tc>
          <w:tcPr>
            <w:tcW w:w="3538" w:type="dxa"/>
            <w:gridSpan w:val="11"/>
            <w:shd w:val="clear" w:color="auto" w:fill="D9D9D9"/>
            <w:vAlign w:val="center"/>
          </w:tcPr>
          <w:p w14:paraId="0B2390AA" w14:textId="77777777" w:rsidR="00AE3F5E" w:rsidRPr="00667FE5" w:rsidRDefault="00AE3F5E" w:rsidP="00AE3F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 xml:space="preserve">AS </w:t>
            </w:r>
            <w:r>
              <w:rPr>
                <w:rFonts w:ascii="Arial" w:hAnsi="Arial" w:cs="Arial"/>
                <w:sz w:val="14"/>
                <w:szCs w:val="14"/>
              </w:rPr>
              <w:t>(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Geräte + Zeit </w:t>
            </w:r>
            <w:r>
              <w:rPr>
                <w:rFonts w:ascii="Arial" w:hAnsi="Arial" w:cs="Arial"/>
                <w:sz w:val="14"/>
                <w:szCs w:val="14"/>
              </w:rPr>
              <w:t>oder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 AS-Protokoll</w:t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shd w:val="clear" w:color="auto" w:fill="D9D9D9"/>
            <w:vAlign w:val="center"/>
          </w:tcPr>
          <w:p w14:paraId="6E718A58" w14:textId="77777777" w:rsidR="00AE3F5E" w:rsidRPr="00667FE5" w:rsidRDefault="00AE3F5E" w:rsidP="00AF01B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>Vollschutz</w:t>
            </w:r>
          </w:p>
        </w:tc>
      </w:tr>
      <w:tr w:rsidR="00581BEB" w:rsidRPr="00FD264B" w14:paraId="18D34E23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4B8FEC" w14:textId="77777777" w:rsidR="00581BEB" w:rsidRPr="009D5C38" w:rsidRDefault="00581BEB" w:rsidP="00AF01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71DD4120" w14:textId="77777777" w:rsidR="00581BEB" w:rsidRPr="00FD264B" w:rsidRDefault="00581BEB" w:rsidP="00AF01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tcBorders>
              <w:right w:val="nil"/>
            </w:tcBorders>
            <w:vAlign w:val="center"/>
          </w:tcPr>
          <w:p w14:paraId="50185425" w14:textId="77777777" w:rsidR="00581BEB" w:rsidRPr="00A6109B" w:rsidRDefault="00A6109B" w:rsidP="00AF01B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X</w:t>
            </w:r>
          </w:p>
        </w:tc>
        <w:tc>
          <w:tcPr>
            <w:tcW w:w="1142" w:type="dxa"/>
            <w:gridSpan w:val="4"/>
            <w:tcBorders>
              <w:left w:val="nil"/>
            </w:tcBorders>
            <w:vAlign w:val="center"/>
          </w:tcPr>
          <w:p w14:paraId="50610275" w14:textId="77777777" w:rsidR="00581BEB" w:rsidRPr="00A6109B" w:rsidRDefault="00A6109B" w:rsidP="00AF01B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6109B">
              <w:rPr>
                <w:rFonts w:ascii="Arial" w:hAnsi="Arial" w:cs="Arial"/>
                <w:sz w:val="14"/>
                <w:szCs w:val="14"/>
              </w:rPr>
              <w:t>X</w:t>
            </w:r>
          </w:p>
        </w:tc>
        <w:tc>
          <w:tcPr>
            <w:tcW w:w="3538" w:type="dxa"/>
            <w:gridSpan w:val="11"/>
            <w:vAlign w:val="center"/>
          </w:tcPr>
          <w:p w14:paraId="34A81560" w14:textId="77777777" w:rsidR="00581BEB" w:rsidRPr="00FD264B" w:rsidRDefault="00581BEB" w:rsidP="00AF01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0" w:type="dxa"/>
            <w:gridSpan w:val="3"/>
            <w:tcBorders>
              <w:right w:val="single" w:sz="8" w:space="0" w:color="auto"/>
            </w:tcBorders>
            <w:vAlign w:val="center"/>
          </w:tcPr>
          <w:p w14:paraId="2F48D9AB" w14:textId="77777777" w:rsidR="00581BEB" w:rsidRPr="00FD264B" w:rsidRDefault="00581BEB" w:rsidP="00AF01B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7FE5" w:rsidRPr="00FD264B" w14:paraId="17E3A32D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54"/>
          <w:jc w:val="center"/>
        </w:trPr>
        <w:tc>
          <w:tcPr>
            <w:tcW w:w="220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696675" w14:textId="77777777" w:rsidR="00667FE5" w:rsidRPr="006F04BC" w:rsidRDefault="00667FE5" w:rsidP="00730F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4BC">
              <w:rPr>
                <w:rFonts w:ascii="Arial" w:hAnsi="Arial" w:cs="Arial"/>
                <w:b/>
                <w:bCs/>
                <w:sz w:val="16"/>
                <w:szCs w:val="16"/>
              </w:rPr>
              <w:t>STROMA 20</w:t>
            </w:r>
          </w:p>
        </w:tc>
        <w:tc>
          <w:tcPr>
            <w:tcW w:w="380" w:type="dxa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  <w:vAlign w:val="center"/>
          </w:tcPr>
          <w:p w14:paraId="4F8C9D39" w14:textId="77777777" w:rsidR="00667FE5" w:rsidRPr="00FD264B" w:rsidRDefault="00667FE5" w:rsidP="00730F3C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1587" w:type="dxa"/>
            <w:gridSpan w:val="6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60788453" w14:textId="77777777" w:rsidR="00667FE5" w:rsidRDefault="00667FE5" w:rsidP="00730F3C">
            <w:pPr>
              <w:ind w:left="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Ausgerückt,</w:t>
            </w:r>
          </w:p>
          <w:p w14:paraId="0A793E38" w14:textId="77777777" w:rsidR="00667FE5" w:rsidRPr="00FD264B" w:rsidRDefault="00667FE5" w:rsidP="00730F3C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aber nicht eingesetzt</w:t>
            </w:r>
          </w:p>
        </w:tc>
        <w:tc>
          <w:tcPr>
            <w:tcW w:w="1142" w:type="dxa"/>
            <w:gridSpan w:val="8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6854AA8E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von</w:t>
            </w:r>
          </w:p>
        </w:tc>
        <w:tc>
          <w:tcPr>
            <w:tcW w:w="1142" w:type="dxa"/>
            <w:gridSpan w:val="4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131FFCFB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bis</w:t>
            </w:r>
          </w:p>
        </w:tc>
        <w:tc>
          <w:tcPr>
            <w:tcW w:w="4538" w:type="dxa"/>
            <w:gridSpan w:val="14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4D38D22B" w14:textId="77777777" w:rsidR="00667FE5" w:rsidRPr="006F04BC" w:rsidRDefault="00667FE5" w:rsidP="00730F3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KM</w:t>
            </w:r>
          </w:p>
        </w:tc>
      </w:tr>
      <w:tr w:rsidR="00667FE5" w:rsidRPr="00FD264B" w14:paraId="53EF7703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10"/>
          <w:jc w:val="center"/>
        </w:trPr>
        <w:tc>
          <w:tcPr>
            <w:tcW w:w="2208" w:type="dxa"/>
            <w:gridSpan w:val="7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F7A9E0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8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423CB684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87" w:type="dxa"/>
            <w:gridSpan w:val="6"/>
            <w:vMerge/>
            <w:tcBorders>
              <w:left w:val="nil"/>
            </w:tcBorders>
            <w:vAlign w:val="center"/>
          </w:tcPr>
          <w:p w14:paraId="2E32AC03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68FDC28F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vAlign w:val="center"/>
          </w:tcPr>
          <w:p w14:paraId="6A1DCF20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8" w:type="dxa"/>
            <w:gridSpan w:val="14"/>
            <w:tcBorders>
              <w:right w:val="single" w:sz="8" w:space="0" w:color="auto"/>
            </w:tcBorders>
            <w:vAlign w:val="center"/>
          </w:tcPr>
          <w:p w14:paraId="149FDD0A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7FE5" w:rsidRPr="00FD264B" w14:paraId="35FB3B90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54"/>
          <w:jc w:val="center"/>
        </w:trPr>
        <w:tc>
          <w:tcPr>
            <w:tcW w:w="220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B598A4" w14:textId="77777777" w:rsidR="00667FE5" w:rsidRPr="006F04BC" w:rsidRDefault="00667FE5" w:rsidP="00730F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4BC">
              <w:rPr>
                <w:rFonts w:ascii="Arial" w:hAnsi="Arial" w:cs="Arial"/>
                <w:b/>
                <w:bCs/>
                <w:sz w:val="16"/>
                <w:szCs w:val="16"/>
              </w:rPr>
              <w:t>Jugendanhänger</w:t>
            </w:r>
          </w:p>
        </w:tc>
        <w:tc>
          <w:tcPr>
            <w:tcW w:w="380" w:type="dxa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  <w:vAlign w:val="center"/>
          </w:tcPr>
          <w:p w14:paraId="65AD8A4B" w14:textId="77777777" w:rsidR="00667FE5" w:rsidRPr="00FD264B" w:rsidRDefault="00667FE5" w:rsidP="00730F3C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264B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Pr="00FD264B">
              <w:rPr>
                <w:rFonts w:ascii="Arial" w:hAnsi="Arial" w:cs="Arial"/>
                <w:sz w:val="14"/>
                <w:szCs w:val="14"/>
              </w:rPr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FD264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1587" w:type="dxa"/>
            <w:gridSpan w:val="6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4D9F3A5C" w14:textId="77777777" w:rsidR="00667FE5" w:rsidRDefault="00667FE5" w:rsidP="00730F3C">
            <w:pPr>
              <w:ind w:left="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Ausgerückt,</w:t>
            </w:r>
          </w:p>
          <w:p w14:paraId="708EB076" w14:textId="77777777" w:rsidR="00667FE5" w:rsidRPr="00FD264B" w:rsidRDefault="00667FE5" w:rsidP="00730F3C">
            <w:pPr>
              <w:ind w:left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t>aber nicht eingesetzt</w:t>
            </w:r>
          </w:p>
        </w:tc>
        <w:tc>
          <w:tcPr>
            <w:tcW w:w="1142" w:type="dxa"/>
            <w:gridSpan w:val="8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2D14A54A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von</w:t>
            </w:r>
          </w:p>
        </w:tc>
        <w:tc>
          <w:tcPr>
            <w:tcW w:w="1142" w:type="dxa"/>
            <w:gridSpan w:val="4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C15DCA1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bis</w:t>
            </w:r>
          </w:p>
        </w:tc>
        <w:tc>
          <w:tcPr>
            <w:tcW w:w="4538" w:type="dxa"/>
            <w:gridSpan w:val="14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3DBDD0AC" w14:textId="77777777" w:rsidR="00667FE5" w:rsidRPr="006F04BC" w:rsidRDefault="00667FE5" w:rsidP="00730F3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KM</w:t>
            </w:r>
          </w:p>
        </w:tc>
      </w:tr>
      <w:tr w:rsidR="00667FE5" w:rsidRPr="00FD264B" w14:paraId="32F49222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10"/>
          <w:jc w:val="center"/>
        </w:trPr>
        <w:tc>
          <w:tcPr>
            <w:tcW w:w="2208" w:type="dxa"/>
            <w:gridSpan w:val="7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28DE6E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80" w:type="dxa"/>
            <w:vMerge/>
            <w:tcBorders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74E9D0A3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87" w:type="dxa"/>
            <w:gridSpan w:val="6"/>
            <w:vMerge/>
            <w:tcBorders>
              <w:left w:val="nil"/>
              <w:bottom w:val="single" w:sz="8" w:space="0" w:color="auto"/>
            </w:tcBorders>
            <w:vAlign w:val="center"/>
          </w:tcPr>
          <w:p w14:paraId="48F603A3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142" w:type="dxa"/>
            <w:gridSpan w:val="8"/>
            <w:tcBorders>
              <w:bottom w:val="single" w:sz="8" w:space="0" w:color="auto"/>
            </w:tcBorders>
            <w:vAlign w:val="center"/>
          </w:tcPr>
          <w:p w14:paraId="20F66FE4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4"/>
            <w:tcBorders>
              <w:bottom w:val="single" w:sz="8" w:space="0" w:color="auto"/>
            </w:tcBorders>
            <w:vAlign w:val="center"/>
          </w:tcPr>
          <w:p w14:paraId="292F31FB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8" w:type="dxa"/>
            <w:gridSpan w:val="14"/>
            <w:tcBorders>
              <w:right w:val="single" w:sz="8" w:space="0" w:color="auto"/>
            </w:tcBorders>
            <w:vAlign w:val="center"/>
          </w:tcPr>
          <w:p w14:paraId="129D2DD9" w14:textId="77777777" w:rsidR="00667FE5" w:rsidRPr="00FD264B" w:rsidRDefault="00667FE5" w:rsidP="00730F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E3F5E" w:rsidRPr="00FD264B" w14:paraId="345AAB52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4175" w:type="dxa"/>
            <w:gridSpan w:val="14"/>
            <w:tcBorders>
              <w:top w:val="single" w:sz="8" w:space="0" w:color="auto"/>
              <w:left w:val="single" w:sz="8" w:space="0" w:color="auto"/>
            </w:tcBorders>
            <w:shd w:val="clear" w:color="auto" w:fill="D9D9D9"/>
            <w:vAlign w:val="center"/>
          </w:tcPr>
          <w:p w14:paraId="6B96F3F2" w14:textId="77777777" w:rsidR="00AE3F5E" w:rsidRPr="00FD264B" w:rsidRDefault="00AE3F5E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D264B">
              <w:rPr>
                <w:rFonts w:ascii="Arial" w:hAnsi="Arial" w:cs="Arial"/>
                <w:sz w:val="16"/>
                <w:szCs w:val="16"/>
              </w:rPr>
              <w:t>weitere Mitglieder</w:t>
            </w:r>
          </w:p>
        </w:tc>
        <w:tc>
          <w:tcPr>
            <w:tcW w:w="1142" w:type="dxa"/>
            <w:gridSpan w:val="8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191983B3" w14:textId="77777777" w:rsidR="00AE3F5E" w:rsidRPr="00FD264B" w:rsidRDefault="00AE3F5E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von</w:t>
            </w:r>
          </w:p>
        </w:tc>
        <w:tc>
          <w:tcPr>
            <w:tcW w:w="1136" w:type="dxa"/>
            <w:gridSpan w:val="3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2DE3C61" w14:textId="77777777" w:rsidR="00AE3F5E" w:rsidRPr="00FD264B" w:rsidRDefault="00AE3F5E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264B">
              <w:rPr>
                <w:rFonts w:ascii="Arial" w:hAnsi="Arial" w:cs="Arial"/>
                <w:sz w:val="14"/>
                <w:szCs w:val="14"/>
              </w:rPr>
              <w:t>bis</w:t>
            </w:r>
          </w:p>
        </w:tc>
        <w:tc>
          <w:tcPr>
            <w:tcW w:w="740" w:type="dxa"/>
            <w:gridSpan w:val="5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22BEFA41" w14:textId="77777777" w:rsidR="00AE3F5E" w:rsidRPr="006F04BC" w:rsidRDefault="00AE3F5E" w:rsidP="009D5C3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Reserve</w:t>
            </w:r>
          </w:p>
          <w:p w14:paraId="13935F1E" w14:textId="77777777" w:rsidR="00AE3F5E" w:rsidRPr="006F04BC" w:rsidRDefault="00AE3F5E" w:rsidP="009D5C38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F04BC">
              <w:rPr>
                <w:rFonts w:ascii="Arial" w:hAnsi="Arial" w:cs="Arial"/>
                <w:b/>
                <w:bCs/>
                <w:sz w:val="14"/>
                <w:szCs w:val="14"/>
              </w:rPr>
              <w:t>= 15 min</w:t>
            </w:r>
          </w:p>
        </w:tc>
        <w:tc>
          <w:tcPr>
            <w:tcW w:w="2834" w:type="dxa"/>
            <w:gridSpan w:val="8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17B4C1AA" w14:textId="77777777" w:rsidR="00AE3F5E" w:rsidRPr="00667FE5" w:rsidRDefault="00AE3F5E" w:rsidP="00AE3F5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67FE5">
              <w:rPr>
                <w:rFonts w:ascii="Arial" w:hAnsi="Arial" w:cs="Arial"/>
                <w:sz w:val="14"/>
                <w:szCs w:val="14"/>
              </w:rPr>
              <w:t xml:space="preserve">AS </w:t>
            </w:r>
            <w:r>
              <w:rPr>
                <w:rFonts w:ascii="Arial" w:hAnsi="Arial" w:cs="Arial"/>
                <w:sz w:val="14"/>
                <w:szCs w:val="14"/>
              </w:rPr>
              <w:t>(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Geräte + Zeit </w:t>
            </w:r>
            <w:r>
              <w:rPr>
                <w:rFonts w:ascii="Arial" w:hAnsi="Arial" w:cs="Arial"/>
                <w:sz w:val="14"/>
                <w:szCs w:val="14"/>
              </w:rPr>
              <w:t>oder</w:t>
            </w:r>
            <w:r w:rsidRPr="00667FE5">
              <w:rPr>
                <w:rFonts w:ascii="Arial" w:hAnsi="Arial" w:cs="Arial"/>
                <w:sz w:val="14"/>
                <w:szCs w:val="14"/>
              </w:rPr>
              <w:t xml:space="preserve"> AS-Protokoll</w:t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97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0C766057" w14:textId="77777777" w:rsidR="00AE3F5E" w:rsidRPr="00FD264B" w:rsidRDefault="00AE3F5E" w:rsidP="009D5C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Vollschutz</w:t>
            </w:r>
          </w:p>
        </w:tc>
      </w:tr>
      <w:tr w:rsidR="00581BEB" w:rsidRPr="00FD264B" w14:paraId="0BD0D439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6B27BB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4ADFFA96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0D9D3B8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vAlign w:val="center"/>
          </w:tcPr>
          <w:p w14:paraId="6401D7F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0" w:type="dxa"/>
            <w:gridSpan w:val="5"/>
            <w:vAlign w:val="center"/>
          </w:tcPr>
          <w:p w14:paraId="35C675A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4" w:type="dxa"/>
            <w:gridSpan w:val="8"/>
            <w:vAlign w:val="center"/>
          </w:tcPr>
          <w:p w14:paraId="199D0CA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right w:val="single" w:sz="8" w:space="0" w:color="auto"/>
            </w:tcBorders>
            <w:vAlign w:val="center"/>
          </w:tcPr>
          <w:p w14:paraId="38FAE28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5FA6A921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110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6A4241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387CB69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2376A0A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vAlign w:val="center"/>
          </w:tcPr>
          <w:p w14:paraId="18FE8EB9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0" w:type="dxa"/>
            <w:gridSpan w:val="5"/>
            <w:vAlign w:val="center"/>
          </w:tcPr>
          <w:p w14:paraId="78B6176F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4" w:type="dxa"/>
            <w:gridSpan w:val="8"/>
            <w:tcBorders>
              <w:right w:val="single" w:sz="2" w:space="0" w:color="auto"/>
            </w:tcBorders>
            <w:vAlign w:val="center"/>
          </w:tcPr>
          <w:p w14:paraId="7CAE016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left w:val="single" w:sz="2" w:space="0" w:color="auto"/>
              <w:right w:val="single" w:sz="8" w:space="0" w:color="auto"/>
            </w:tcBorders>
            <w:vAlign w:val="center"/>
          </w:tcPr>
          <w:p w14:paraId="3A796F11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637632CC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B33B8B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52001431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68138DB1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vAlign w:val="center"/>
          </w:tcPr>
          <w:p w14:paraId="512F9CB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0" w:type="dxa"/>
            <w:gridSpan w:val="5"/>
            <w:vAlign w:val="center"/>
          </w:tcPr>
          <w:p w14:paraId="2A9CC58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4" w:type="dxa"/>
            <w:gridSpan w:val="8"/>
            <w:vAlign w:val="center"/>
          </w:tcPr>
          <w:p w14:paraId="5B5338E4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right w:val="single" w:sz="8" w:space="0" w:color="auto"/>
            </w:tcBorders>
            <w:vAlign w:val="center"/>
          </w:tcPr>
          <w:p w14:paraId="22BA630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40B70095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87B6D7" w14:textId="77777777" w:rsidR="00581BEB" w:rsidRPr="009D5C38" w:rsidRDefault="00581BEB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5C3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197E442E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1C0A45A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vAlign w:val="center"/>
          </w:tcPr>
          <w:p w14:paraId="511F8A5C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0" w:type="dxa"/>
            <w:gridSpan w:val="5"/>
            <w:vAlign w:val="center"/>
          </w:tcPr>
          <w:p w14:paraId="420BD21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4" w:type="dxa"/>
            <w:gridSpan w:val="8"/>
            <w:vAlign w:val="center"/>
          </w:tcPr>
          <w:p w14:paraId="5A86F6E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right w:val="single" w:sz="8" w:space="0" w:color="auto"/>
            </w:tcBorders>
            <w:vAlign w:val="center"/>
          </w:tcPr>
          <w:p w14:paraId="06BAA0C9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7038" w:rsidRPr="00FD264B" w14:paraId="1114304A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9E2B7F" w14:textId="77777777" w:rsidR="00C77038" w:rsidRPr="009D5C38" w:rsidRDefault="00C77038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19F77909" w14:textId="77777777" w:rsidR="00C77038" w:rsidRPr="00FD264B" w:rsidRDefault="00C77038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45EB1633" w14:textId="77777777" w:rsidR="00C77038" w:rsidRPr="00FD264B" w:rsidRDefault="00C77038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vAlign w:val="center"/>
          </w:tcPr>
          <w:p w14:paraId="66BF8AC0" w14:textId="77777777" w:rsidR="00C77038" w:rsidRPr="00FD264B" w:rsidRDefault="00C77038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0" w:type="dxa"/>
            <w:gridSpan w:val="5"/>
            <w:vAlign w:val="center"/>
          </w:tcPr>
          <w:p w14:paraId="5D3ADAFD" w14:textId="77777777" w:rsidR="00C77038" w:rsidRPr="00FD264B" w:rsidRDefault="00C77038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4" w:type="dxa"/>
            <w:gridSpan w:val="8"/>
            <w:vAlign w:val="center"/>
          </w:tcPr>
          <w:p w14:paraId="35F003B0" w14:textId="77777777" w:rsidR="00C77038" w:rsidRPr="00FD264B" w:rsidRDefault="00C77038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right w:val="single" w:sz="8" w:space="0" w:color="auto"/>
            </w:tcBorders>
            <w:vAlign w:val="center"/>
          </w:tcPr>
          <w:p w14:paraId="53CA405E" w14:textId="77777777" w:rsidR="00C77038" w:rsidRPr="00FD264B" w:rsidRDefault="00C77038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1BEB" w:rsidRPr="00FD264B" w14:paraId="6B157A06" w14:textId="77777777" w:rsidTr="00E826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8D4E10" w14:textId="77777777" w:rsidR="00581BEB" w:rsidRPr="009D5C38" w:rsidRDefault="00C77038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1DF8AB15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67C8145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vAlign w:val="center"/>
          </w:tcPr>
          <w:p w14:paraId="01C1A4B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0" w:type="dxa"/>
            <w:gridSpan w:val="5"/>
            <w:vAlign w:val="center"/>
          </w:tcPr>
          <w:p w14:paraId="7CD939DA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4" w:type="dxa"/>
            <w:gridSpan w:val="8"/>
            <w:vAlign w:val="center"/>
          </w:tcPr>
          <w:p w14:paraId="348D4893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right w:val="single" w:sz="8" w:space="0" w:color="auto"/>
            </w:tcBorders>
            <w:vAlign w:val="center"/>
          </w:tcPr>
          <w:p w14:paraId="2B25FADB" w14:textId="77777777" w:rsidR="00581BEB" w:rsidRPr="00FD264B" w:rsidRDefault="00581BEB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26A6" w:rsidRPr="00FD264B" w14:paraId="3F447443" w14:textId="77777777" w:rsidTr="00E826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109F20" w14:textId="5EE479AE" w:rsidR="00E826A6" w:rsidRDefault="00E826A6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</w:tcBorders>
            <w:vAlign w:val="center"/>
          </w:tcPr>
          <w:p w14:paraId="2EB5494C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vAlign w:val="center"/>
          </w:tcPr>
          <w:p w14:paraId="7BC9A4B3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vAlign w:val="center"/>
          </w:tcPr>
          <w:p w14:paraId="01C05ACC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0" w:type="dxa"/>
            <w:gridSpan w:val="5"/>
            <w:vAlign w:val="center"/>
          </w:tcPr>
          <w:p w14:paraId="4B67E9A6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4" w:type="dxa"/>
            <w:gridSpan w:val="8"/>
            <w:vAlign w:val="center"/>
          </w:tcPr>
          <w:p w14:paraId="6C7B5F38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right w:val="single" w:sz="8" w:space="0" w:color="auto"/>
            </w:tcBorders>
            <w:vAlign w:val="center"/>
          </w:tcPr>
          <w:p w14:paraId="5400D6FC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26A6" w:rsidRPr="00FD264B" w14:paraId="79CE8108" w14:textId="77777777" w:rsidTr="00E22D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94"/>
          <w:jc w:val="center"/>
        </w:trPr>
        <w:tc>
          <w:tcPr>
            <w:tcW w:w="36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08CA91" w14:textId="0238FA3C" w:rsidR="00E826A6" w:rsidRDefault="00E826A6" w:rsidP="009D5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809" w:type="dxa"/>
            <w:gridSpan w:val="13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2C4FE9DA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8"/>
            <w:tcBorders>
              <w:bottom w:val="single" w:sz="8" w:space="0" w:color="auto"/>
            </w:tcBorders>
            <w:vAlign w:val="center"/>
          </w:tcPr>
          <w:p w14:paraId="10CB2D7C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6" w:type="dxa"/>
            <w:gridSpan w:val="3"/>
            <w:tcBorders>
              <w:bottom w:val="single" w:sz="8" w:space="0" w:color="auto"/>
            </w:tcBorders>
            <w:vAlign w:val="center"/>
          </w:tcPr>
          <w:p w14:paraId="5D9CA6FE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0" w:type="dxa"/>
            <w:gridSpan w:val="5"/>
            <w:tcBorders>
              <w:bottom w:val="single" w:sz="8" w:space="0" w:color="auto"/>
            </w:tcBorders>
            <w:vAlign w:val="center"/>
          </w:tcPr>
          <w:p w14:paraId="5DBF39E9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4" w:type="dxa"/>
            <w:gridSpan w:val="8"/>
            <w:tcBorders>
              <w:bottom w:val="single" w:sz="8" w:space="0" w:color="auto"/>
            </w:tcBorders>
            <w:vAlign w:val="center"/>
          </w:tcPr>
          <w:p w14:paraId="0C1D7F1B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62A1F204" w14:textId="77777777" w:rsidR="00E826A6" w:rsidRPr="00FD264B" w:rsidRDefault="00E826A6" w:rsidP="009D5C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1F7298C" w14:textId="77777777" w:rsidR="00C56242" w:rsidRPr="00FD264B" w:rsidRDefault="00C56242">
      <w:pPr>
        <w:rPr>
          <w:rFonts w:ascii="Arial" w:hAnsi="Arial" w:cs="Arial"/>
          <w:sz w:val="2"/>
          <w:szCs w:val="2"/>
        </w:rPr>
      </w:pPr>
    </w:p>
    <w:sectPr w:rsidR="00C56242" w:rsidRPr="00FD264B" w:rsidSect="00C77038">
      <w:type w:val="continuous"/>
      <w:pgSz w:w="11907" w:h="16839" w:code="9"/>
      <w:pgMar w:top="397" w:right="397" w:bottom="397" w:left="737" w:header="482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D04F8"/>
    <w:multiLevelType w:val="hybridMultilevel"/>
    <w:tmpl w:val="173E0222"/>
    <w:lvl w:ilvl="0" w:tplc="7A3A947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54F90"/>
    <w:multiLevelType w:val="hybridMultilevel"/>
    <w:tmpl w:val="DF44D5B6"/>
    <w:lvl w:ilvl="0" w:tplc="F7D40A7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4544722">
    <w:abstractNumId w:val="0"/>
  </w:num>
  <w:num w:numId="2" w16cid:durableId="1168324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4BC"/>
    <w:rsid w:val="0001201D"/>
    <w:rsid w:val="00035450"/>
    <w:rsid w:val="00056525"/>
    <w:rsid w:val="00077668"/>
    <w:rsid w:val="000901A2"/>
    <w:rsid w:val="00090271"/>
    <w:rsid w:val="000E4AC3"/>
    <w:rsid w:val="00100F37"/>
    <w:rsid w:val="001016EE"/>
    <w:rsid w:val="001647A3"/>
    <w:rsid w:val="00171C38"/>
    <w:rsid w:val="001A39AC"/>
    <w:rsid w:val="001E3A21"/>
    <w:rsid w:val="002C025A"/>
    <w:rsid w:val="002E14E0"/>
    <w:rsid w:val="002F5E21"/>
    <w:rsid w:val="00301E2F"/>
    <w:rsid w:val="00344793"/>
    <w:rsid w:val="003613C1"/>
    <w:rsid w:val="003A7D57"/>
    <w:rsid w:val="003B6A91"/>
    <w:rsid w:val="003C2E8F"/>
    <w:rsid w:val="003C3F39"/>
    <w:rsid w:val="003C4B0D"/>
    <w:rsid w:val="003C537B"/>
    <w:rsid w:val="003E611E"/>
    <w:rsid w:val="0040229B"/>
    <w:rsid w:val="00422E8B"/>
    <w:rsid w:val="00426B8D"/>
    <w:rsid w:val="004317E0"/>
    <w:rsid w:val="00444DED"/>
    <w:rsid w:val="004C6740"/>
    <w:rsid w:val="004D1681"/>
    <w:rsid w:val="004D185D"/>
    <w:rsid w:val="00513ECD"/>
    <w:rsid w:val="0055017F"/>
    <w:rsid w:val="00581BEB"/>
    <w:rsid w:val="005C4F2F"/>
    <w:rsid w:val="005C62AD"/>
    <w:rsid w:val="005D103F"/>
    <w:rsid w:val="00645E98"/>
    <w:rsid w:val="00664FDB"/>
    <w:rsid w:val="00666C30"/>
    <w:rsid w:val="00667FE5"/>
    <w:rsid w:val="00671698"/>
    <w:rsid w:val="006A2A6A"/>
    <w:rsid w:val="006A6572"/>
    <w:rsid w:val="006B501C"/>
    <w:rsid w:val="006C1F05"/>
    <w:rsid w:val="006C355B"/>
    <w:rsid w:val="006E0656"/>
    <w:rsid w:val="006F04BC"/>
    <w:rsid w:val="006F2370"/>
    <w:rsid w:val="00730F3C"/>
    <w:rsid w:val="00745E48"/>
    <w:rsid w:val="0075025B"/>
    <w:rsid w:val="00790B8C"/>
    <w:rsid w:val="0079720E"/>
    <w:rsid w:val="007B1282"/>
    <w:rsid w:val="007B56F0"/>
    <w:rsid w:val="007E3C1A"/>
    <w:rsid w:val="007E3D5C"/>
    <w:rsid w:val="0084536E"/>
    <w:rsid w:val="00846DC5"/>
    <w:rsid w:val="008D6F7A"/>
    <w:rsid w:val="008F45CC"/>
    <w:rsid w:val="00917BD2"/>
    <w:rsid w:val="00941A26"/>
    <w:rsid w:val="009827B7"/>
    <w:rsid w:val="009C15D0"/>
    <w:rsid w:val="009D2877"/>
    <w:rsid w:val="009D5C38"/>
    <w:rsid w:val="009F520A"/>
    <w:rsid w:val="009F5F25"/>
    <w:rsid w:val="00A45F1B"/>
    <w:rsid w:val="00A6109B"/>
    <w:rsid w:val="00A70C28"/>
    <w:rsid w:val="00AB4E33"/>
    <w:rsid w:val="00AB6362"/>
    <w:rsid w:val="00AB65CC"/>
    <w:rsid w:val="00AC5E4F"/>
    <w:rsid w:val="00AE3F5E"/>
    <w:rsid w:val="00AF01B3"/>
    <w:rsid w:val="00B02501"/>
    <w:rsid w:val="00B04845"/>
    <w:rsid w:val="00B07517"/>
    <w:rsid w:val="00B9046B"/>
    <w:rsid w:val="00B94773"/>
    <w:rsid w:val="00BC2D1B"/>
    <w:rsid w:val="00BF5670"/>
    <w:rsid w:val="00BF786B"/>
    <w:rsid w:val="00BF7941"/>
    <w:rsid w:val="00C11C61"/>
    <w:rsid w:val="00C14AFD"/>
    <w:rsid w:val="00C214ED"/>
    <w:rsid w:val="00C413B4"/>
    <w:rsid w:val="00C51420"/>
    <w:rsid w:val="00C56242"/>
    <w:rsid w:val="00C77038"/>
    <w:rsid w:val="00CC26A2"/>
    <w:rsid w:val="00CF3C97"/>
    <w:rsid w:val="00CF485E"/>
    <w:rsid w:val="00D13354"/>
    <w:rsid w:val="00D63B8F"/>
    <w:rsid w:val="00D65B53"/>
    <w:rsid w:val="00D954CB"/>
    <w:rsid w:val="00DD7348"/>
    <w:rsid w:val="00DF79E2"/>
    <w:rsid w:val="00E20907"/>
    <w:rsid w:val="00E22DCD"/>
    <w:rsid w:val="00E24F72"/>
    <w:rsid w:val="00E567ED"/>
    <w:rsid w:val="00E57B55"/>
    <w:rsid w:val="00E826A6"/>
    <w:rsid w:val="00E9398C"/>
    <w:rsid w:val="00EB11B0"/>
    <w:rsid w:val="00EC3CFA"/>
    <w:rsid w:val="00EC5758"/>
    <w:rsid w:val="00ED130C"/>
    <w:rsid w:val="00F24D9F"/>
    <w:rsid w:val="00F65E73"/>
    <w:rsid w:val="00FD264B"/>
    <w:rsid w:val="00FF066D"/>
    <w:rsid w:val="00FF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144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widowControl w:val="0"/>
      <w:tabs>
        <w:tab w:val="left" w:pos="1343"/>
      </w:tabs>
      <w:autoSpaceDE w:val="0"/>
      <w:autoSpaceDN w:val="0"/>
      <w:adjustRightInd w:val="0"/>
      <w:jc w:val="center"/>
    </w:pPr>
    <w:rPr>
      <w:rFonts w:ascii="Arial" w:hAnsi="Arial" w:cs="Arial"/>
      <w:sz w:val="16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C11C61"/>
    <w:rPr>
      <w:rFonts w:ascii="Tahoma" w:hAnsi="Tahoma"/>
      <w:sz w:val="16"/>
      <w:szCs w:val="16"/>
    </w:rPr>
  </w:style>
  <w:style w:type="character" w:customStyle="1" w:styleId="SprechblasentextZchn">
    <w:name w:val="Sprechblasentext Zchn"/>
    <w:link w:val="Sprechblasentext"/>
    <w:rsid w:val="00C11C61"/>
    <w:rPr>
      <w:rFonts w:ascii="Tahoma" w:hAnsi="Tahoma" w:cs="Tahoma"/>
      <w:sz w:val="16"/>
      <w:szCs w:val="1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DDF88-6671-48C2-AAAA-9C3F9CDC5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AL, AW Einsatzberichterfassung - Vorlage-Formular-Einsatzbericht.dotx</Template>
  <TotalTime>0</TotalTime>
  <Pages>2</Pages>
  <Words>1230</Words>
  <Characters>7754</Characters>
  <Application>Microsoft Office Word</Application>
  <DocSecurity>0</DocSecurity>
  <Lines>64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Einsatzbericht</vt:lpstr>
    </vt:vector>
  </TitlesOfParts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Einsatzbericht</dc:title>
  <dc:creator>Stefan Janisch</dc:creator>
  <cp:lastModifiedBy>Stefan Janisch</cp:lastModifiedBy>
  <cp:revision>2</cp:revision>
  <cp:lastPrinted>2014-05-18T17:24:00Z</cp:lastPrinted>
  <dcterms:created xsi:type="dcterms:W3CDTF">2025-03-19T17:47:00Z</dcterms:created>
  <dcterms:modified xsi:type="dcterms:W3CDTF">2025-08-07T04:42:00Z</dcterms:modified>
</cp:coreProperties>
</file>